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0FF" w:rsidRDefault="00A726FF">
      <w:pPr>
        <w:spacing w:line="259" w:lineRule="auto"/>
        <w:ind w:left="0" w:firstLine="0"/>
      </w:pPr>
      <w:r>
        <w:rPr>
          <w:b/>
          <w:sz w:val="28"/>
        </w:rPr>
        <w:t xml:space="preserve">Hoe maak en houd ik een spreekbeurt in groep 7 </w:t>
      </w:r>
    </w:p>
    <w:p w:rsidR="00334997" w:rsidRDefault="00334997"/>
    <w:p w:rsidR="00A140FF" w:rsidRDefault="00A726FF">
      <w:r>
        <w:t>Op dit blad kun je lezen hoe je in groep 7 een spreekbeurt kunt voorbereiden. Lees het eerst eens goed door en kijk er ook</w:t>
      </w:r>
      <w:r w:rsidR="00334997">
        <w:t xml:space="preserve"> nog af en toe eens naar tijdens het voorbereiden van</w:t>
      </w:r>
      <w:r>
        <w:t xml:space="preserve"> je sp</w:t>
      </w:r>
      <w:r w:rsidR="00334997">
        <w:t>reekbeurt.</w:t>
      </w:r>
    </w:p>
    <w:p w:rsidR="00A140FF" w:rsidRDefault="00A726FF">
      <w:pPr>
        <w:spacing w:line="259" w:lineRule="auto"/>
        <w:ind w:left="0" w:firstLine="0"/>
      </w:pPr>
      <w:r>
        <w:t xml:space="preserve"> </w:t>
      </w:r>
    </w:p>
    <w:p w:rsidR="00A140FF" w:rsidRDefault="00A726FF">
      <w:pPr>
        <w:spacing w:line="259" w:lineRule="auto"/>
      </w:pPr>
      <w:r>
        <w:rPr>
          <w:noProof/>
        </w:rPr>
        <w:drawing>
          <wp:anchor distT="0" distB="0" distL="114300" distR="114300" simplePos="0" relativeHeight="251658240" behindDoc="0" locked="0" layoutInCell="1" allowOverlap="0">
            <wp:simplePos x="0" y="0"/>
            <wp:positionH relativeFrom="column">
              <wp:posOffset>5715051</wp:posOffset>
            </wp:positionH>
            <wp:positionV relativeFrom="paragraph">
              <wp:posOffset>7720</wp:posOffset>
            </wp:positionV>
            <wp:extent cx="732170" cy="742950"/>
            <wp:effectExtent l="0" t="0" r="0"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5"/>
                    <a:stretch>
                      <a:fillRect/>
                    </a:stretch>
                  </pic:blipFill>
                  <pic:spPr>
                    <a:xfrm>
                      <a:off x="0" y="0"/>
                      <a:ext cx="732170" cy="742950"/>
                    </a:xfrm>
                    <a:prstGeom prst="rect">
                      <a:avLst/>
                    </a:prstGeom>
                  </pic:spPr>
                </pic:pic>
              </a:graphicData>
            </a:graphic>
          </wp:anchor>
        </w:drawing>
      </w:r>
      <w:r>
        <w:rPr>
          <w:b/>
          <w:i/>
        </w:rPr>
        <w:t xml:space="preserve">Het kiezen van een onderwerp </w:t>
      </w:r>
    </w:p>
    <w:p w:rsidR="00A140FF" w:rsidRDefault="00A726FF">
      <w:r>
        <w:t xml:space="preserve">In groep 6 heb je ook al eens een spreekbeurt gehouden. In groep 7 worden de eisen weer iets hoger. Kies nu een onderwerp dat wat verder van jezelf af staat. Dus niet meer over jouw huisdier, jouw sport of het werk van je ouders. Kies iets interessants waarover je al eens wat meer gehoord hebt maar best ook nog meer van zou willen weten zoals je woonplaats, het leger, een diersoort, een persoon uit de geschiedenis, een natuurverschijnsel, een land, etcetera. </w:t>
      </w:r>
    </w:p>
    <w:p w:rsidR="00A140FF" w:rsidRDefault="00A726FF">
      <w:pPr>
        <w:spacing w:line="259" w:lineRule="auto"/>
        <w:ind w:left="0" w:firstLine="0"/>
      </w:pPr>
      <w:r>
        <w:t xml:space="preserve"> </w:t>
      </w:r>
    </w:p>
    <w:p w:rsidR="00A140FF" w:rsidRDefault="00A726FF">
      <w:pPr>
        <w:spacing w:line="259" w:lineRule="auto"/>
      </w:pPr>
      <w:r>
        <w:rPr>
          <w:b/>
          <w:i/>
        </w:rPr>
        <w:t xml:space="preserve">Voor wie maak en houd je de spreekbeurt, wat is de doelgroep? </w:t>
      </w:r>
    </w:p>
    <w:p w:rsidR="00A140FF" w:rsidRDefault="00A726FF">
      <w:r>
        <w:t xml:space="preserve">Jouw publiek bestaat uit jouw klasgenootjes en de juf of meester. De taal die je gebruikt moet begrijpelijk zijn, moeilijke woorden moet je dus vermijden of uitleggen. Leg vooral veel dingen uit die anders ingewikkeld blijven. Doe dat in jouw eigen woorden. Zoek moeilijke dingen daarom eerst uit met behulp van een woordenboek of encyclopedie (kan ook op internet). Het is ook aardig om iets met je toehoorders te doen. Vraag hen bijvoorbeeld aan het begin (kort) naar hun mening of aan het eind naar hun ervaring met betrekking tot jouw onderwerp. Of doe een klein onderzoekje, testje met hen. Het doel hiervan is je klasgenoten bij jouw onderwerp te betrekken. </w:t>
      </w:r>
    </w:p>
    <w:p w:rsidR="00A140FF" w:rsidRDefault="00A726FF">
      <w:pPr>
        <w:spacing w:line="259" w:lineRule="auto"/>
        <w:ind w:left="0" w:firstLine="0"/>
      </w:pPr>
      <w:r>
        <w:t xml:space="preserve"> </w:t>
      </w:r>
    </w:p>
    <w:p w:rsidR="00A140FF" w:rsidRDefault="00A726FF">
      <w:pPr>
        <w:spacing w:line="259" w:lineRule="auto"/>
      </w:pPr>
      <w:r>
        <w:rPr>
          <w:b/>
          <w:i/>
        </w:rPr>
        <w:t xml:space="preserve">Wat weet je zelf al? </w:t>
      </w:r>
    </w:p>
    <w:p w:rsidR="00A140FF" w:rsidRDefault="00A726FF">
      <w:r>
        <w:t xml:space="preserve">Wanneer je over het onderwerp al eens iets gehoord, gelezen of gezien hebt, kan dat ook goede informatie zijn. Zorg natuurlijk wel dat die informatie echt klopt. Vertel hierover in de inleiding van jouw spreekbeurt. Dat mag best een beetje uitgebreid. </w:t>
      </w:r>
    </w:p>
    <w:p w:rsidR="00A140FF" w:rsidRDefault="00A726FF">
      <w:pPr>
        <w:spacing w:line="259" w:lineRule="auto"/>
        <w:ind w:left="0" w:firstLine="0"/>
      </w:pPr>
      <w:r>
        <w:t xml:space="preserve"> </w:t>
      </w:r>
    </w:p>
    <w:p w:rsidR="00A140FF" w:rsidRDefault="00A726FF">
      <w:pPr>
        <w:spacing w:line="259" w:lineRule="auto"/>
      </w:pPr>
      <w:r>
        <w:rPr>
          <w:b/>
          <w:i/>
        </w:rPr>
        <w:t xml:space="preserve">Wat weet je nog niet zo goed, wat zou je graag willen gaan uitzoeken? </w:t>
      </w:r>
    </w:p>
    <w:p w:rsidR="00A140FF" w:rsidRDefault="00A726FF">
      <w:r>
        <w:t xml:space="preserve">Nu wordt het voorbereiden van de spreekbeurt echt interessant voor jezelf. Wat zou je graag willen gaan uitzoeken, opzoeken, onderzoeken, te weten willen komen? Zet een aantal dingen op een rijtje. Het mogen best wat verschillende dingen zijn, zolang ze maar duidelijk iets met elkaar te maken hebben. </w:t>
      </w:r>
    </w:p>
    <w:p w:rsidR="00A140FF" w:rsidRDefault="00A726FF">
      <w:pPr>
        <w:spacing w:line="259" w:lineRule="auto"/>
        <w:ind w:left="0" w:firstLine="0"/>
      </w:pPr>
      <w:r>
        <w:rPr>
          <w:noProof/>
        </w:rPr>
        <w:drawing>
          <wp:anchor distT="0" distB="0" distL="114300" distR="114300" simplePos="0" relativeHeight="251659264" behindDoc="0" locked="0" layoutInCell="1" allowOverlap="0">
            <wp:simplePos x="0" y="0"/>
            <wp:positionH relativeFrom="page">
              <wp:posOffset>443484</wp:posOffset>
            </wp:positionH>
            <wp:positionV relativeFrom="page">
              <wp:posOffset>3691886</wp:posOffset>
            </wp:positionV>
            <wp:extent cx="280416" cy="1175004"/>
            <wp:effectExtent l="0" t="0" r="0" b="0"/>
            <wp:wrapSquare wrapText="bothSides"/>
            <wp:docPr id="30" name="Picture 30"/>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a:blip r:embed="rId6"/>
                    <a:stretch>
                      <a:fillRect/>
                    </a:stretch>
                  </pic:blipFill>
                  <pic:spPr>
                    <a:xfrm>
                      <a:off x="0" y="0"/>
                      <a:ext cx="280416" cy="1175004"/>
                    </a:xfrm>
                    <a:prstGeom prst="rect">
                      <a:avLst/>
                    </a:prstGeom>
                  </pic:spPr>
                </pic:pic>
              </a:graphicData>
            </a:graphic>
          </wp:anchor>
        </w:drawing>
      </w:r>
      <w:r>
        <w:rPr>
          <w:noProof/>
        </w:rPr>
        <w:drawing>
          <wp:anchor distT="0" distB="0" distL="114300" distR="114300" simplePos="0" relativeHeight="251660288" behindDoc="0" locked="0" layoutInCell="1" allowOverlap="0">
            <wp:simplePos x="0" y="0"/>
            <wp:positionH relativeFrom="page">
              <wp:posOffset>6729984</wp:posOffset>
            </wp:positionH>
            <wp:positionV relativeFrom="page">
              <wp:posOffset>5406387</wp:posOffset>
            </wp:positionV>
            <wp:extent cx="672084" cy="1245870"/>
            <wp:effectExtent l="0" t="0" r="0" b="0"/>
            <wp:wrapSquare wrapText="bothSides"/>
            <wp:docPr id="43" name="Picture 43"/>
            <wp:cNvGraphicFramePr/>
            <a:graphic xmlns:a="http://schemas.openxmlformats.org/drawingml/2006/main">
              <a:graphicData uri="http://schemas.openxmlformats.org/drawingml/2006/picture">
                <pic:pic xmlns:pic="http://schemas.openxmlformats.org/drawingml/2006/picture">
                  <pic:nvPicPr>
                    <pic:cNvPr id="43" name="Picture 43"/>
                    <pic:cNvPicPr/>
                  </pic:nvPicPr>
                  <pic:blipFill>
                    <a:blip r:embed="rId7"/>
                    <a:stretch>
                      <a:fillRect/>
                    </a:stretch>
                  </pic:blipFill>
                  <pic:spPr>
                    <a:xfrm>
                      <a:off x="0" y="0"/>
                      <a:ext cx="672084" cy="1245870"/>
                    </a:xfrm>
                    <a:prstGeom prst="rect">
                      <a:avLst/>
                    </a:prstGeom>
                  </pic:spPr>
                </pic:pic>
              </a:graphicData>
            </a:graphic>
          </wp:anchor>
        </w:drawing>
      </w:r>
      <w:r>
        <w:t xml:space="preserve"> </w:t>
      </w:r>
    </w:p>
    <w:p w:rsidR="00A140FF" w:rsidRDefault="00A726FF">
      <w:pPr>
        <w:spacing w:line="259" w:lineRule="auto"/>
      </w:pPr>
      <w:r>
        <w:rPr>
          <w:b/>
          <w:i/>
        </w:rPr>
        <w:t xml:space="preserve">Welke bronnen zou je allemaal kunnen gaan gebruiken? </w:t>
      </w:r>
    </w:p>
    <w:p w:rsidR="00A140FF" w:rsidRDefault="00A726FF">
      <w:r>
        <w:t xml:space="preserve">Voor het krijgen van informatie heb je bronnen nodig. Dat zijn boeken, folders, tijdschriften, televisieprogramma’s, mensen die je kunt interviewen, het internet, enzovoort. Maak bijvoorbeeld gebruik van de schoolbibliotheek en de gewone bieb. Soms moet je informatie ergens opvragen (bijvoorbeeld bij de bibliotheek of bij een toeristenbureau) of een afspraak met iemand maken. </w:t>
      </w:r>
    </w:p>
    <w:p w:rsidR="00A140FF" w:rsidRDefault="00A726FF">
      <w:pPr>
        <w:spacing w:after="36"/>
      </w:pPr>
      <w:r>
        <w:t xml:space="preserve">Probeer niet te veel informatie te verzamelen want dan zie je door de bomen het bos niet meer. </w:t>
      </w:r>
    </w:p>
    <w:p w:rsidR="00A140FF" w:rsidRDefault="00A726FF">
      <w:pPr>
        <w:spacing w:line="259" w:lineRule="auto"/>
        <w:ind w:left="0" w:firstLine="0"/>
      </w:pPr>
      <w:r>
        <w:t xml:space="preserve"> </w:t>
      </w:r>
    </w:p>
    <w:p w:rsidR="00A140FF" w:rsidRDefault="00A726FF">
      <w:pPr>
        <w:spacing w:line="259" w:lineRule="auto"/>
      </w:pPr>
      <w:r>
        <w:rPr>
          <w:b/>
          <w:i/>
        </w:rPr>
        <w:t xml:space="preserve">Hoe ga je teksten schrijven? </w:t>
      </w:r>
    </w:p>
    <w:p w:rsidR="00A140FF" w:rsidRDefault="00A726FF">
      <w:pPr>
        <w:ind w:left="720" w:right="89" w:hanging="720"/>
      </w:pPr>
      <w:r>
        <w:rPr>
          <w:noProof/>
        </w:rPr>
        <w:drawing>
          <wp:anchor distT="0" distB="0" distL="114300" distR="114300" simplePos="0" relativeHeight="251661312" behindDoc="0" locked="0" layoutInCell="1" allowOverlap="0">
            <wp:simplePos x="0" y="0"/>
            <wp:positionH relativeFrom="column">
              <wp:posOffset>-571449</wp:posOffset>
            </wp:positionH>
            <wp:positionV relativeFrom="paragraph">
              <wp:posOffset>155558</wp:posOffset>
            </wp:positionV>
            <wp:extent cx="914400" cy="762000"/>
            <wp:effectExtent l="0" t="0" r="0" b="0"/>
            <wp:wrapSquare wrapText="bothSides"/>
            <wp:docPr id="58" name="Picture 58"/>
            <wp:cNvGraphicFramePr/>
            <a:graphic xmlns:a="http://schemas.openxmlformats.org/drawingml/2006/main">
              <a:graphicData uri="http://schemas.openxmlformats.org/drawingml/2006/picture">
                <pic:pic xmlns:pic="http://schemas.openxmlformats.org/drawingml/2006/picture">
                  <pic:nvPicPr>
                    <pic:cNvPr id="58" name="Picture 58"/>
                    <pic:cNvPicPr/>
                  </pic:nvPicPr>
                  <pic:blipFill>
                    <a:blip r:embed="rId8"/>
                    <a:stretch>
                      <a:fillRect/>
                    </a:stretch>
                  </pic:blipFill>
                  <pic:spPr>
                    <a:xfrm>
                      <a:off x="0" y="0"/>
                      <a:ext cx="914400" cy="762000"/>
                    </a:xfrm>
                    <a:prstGeom prst="rect">
                      <a:avLst/>
                    </a:prstGeom>
                  </pic:spPr>
                </pic:pic>
              </a:graphicData>
            </a:graphic>
          </wp:anchor>
        </w:drawing>
      </w:r>
      <w:r>
        <w:t xml:space="preserve">Het overschrijven van teksten uit boeken of het kopiëren van teksten van het internet is natuurlijk aantrekkelijk en gemakkelijker dan zelf teksten maken. Toch willen we graag dat je de informatie van anderen vooral gebruikt om daarmee je eigen teksten te schrijven. Jouw klasgenoten zijn jouw doelgroep, dus moet je de teksten aanpassen of herschrijven zodat iedereen ze </w:t>
      </w:r>
      <w:r w:rsidR="00B128E2">
        <w:t xml:space="preserve">straks begrijpen kan. </w:t>
      </w:r>
      <w:r>
        <w:t xml:space="preserve"> </w:t>
      </w:r>
    </w:p>
    <w:p w:rsidR="00A140FF" w:rsidRDefault="00A726FF">
      <w:pPr>
        <w:spacing w:line="259" w:lineRule="auto"/>
        <w:ind w:left="720" w:firstLine="0"/>
      </w:pPr>
      <w:r>
        <w:t xml:space="preserve"> </w:t>
      </w:r>
    </w:p>
    <w:p w:rsidR="00A140FF" w:rsidRDefault="00A726FF">
      <w:pPr>
        <w:spacing w:line="259" w:lineRule="auto"/>
      </w:pPr>
      <w:r>
        <w:rPr>
          <w:b/>
          <w:i/>
        </w:rPr>
        <w:t xml:space="preserve">Letten op spelling, leestekens en zinsopbouw </w:t>
      </w:r>
    </w:p>
    <w:p w:rsidR="00A140FF" w:rsidRDefault="00A726FF">
      <w:r>
        <w:t>Het tekstverwerkingsprogramma</w:t>
      </w:r>
      <w:r w:rsidR="00B128E2">
        <w:t xml:space="preserve"> (Powerpoint/Prezi)</w:t>
      </w:r>
      <w:r>
        <w:t xml:space="preserve"> van de computer heeft altijd een spelling- en grammaticacontrole. Gebruik deze voor de teksten die je typt. Wanneer je teksten klaar zijn, laat je eerst nog iemand anders (het beste is een volwassene) jouw teksten goed doorlezen. Hij of zij kan jouw helpen bij de spelling van woorden, maar ook zien of jouw zinnen kloppen (heb je geen woordjes vergeten) en duidelijk te lezen zijn (geen moeilijke woorden of veel te lange zinnen). Gebruik dit om je teksten helemaal goed te krijgen. </w:t>
      </w:r>
    </w:p>
    <w:p w:rsidR="00A140FF" w:rsidRDefault="00A726FF">
      <w:pPr>
        <w:spacing w:line="259" w:lineRule="auto"/>
        <w:ind w:left="0" w:firstLine="0"/>
      </w:pPr>
      <w:r>
        <w:t xml:space="preserve"> </w:t>
      </w:r>
    </w:p>
    <w:p w:rsidR="00A140FF" w:rsidRDefault="00A726FF">
      <w:pPr>
        <w:spacing w:line="259" w:lineRule="auto"/>
      </w:pPr>
      <w:r>
        <w:rPr>
          <w:noProof/>
        </w:rPr>
        <w:drawing>
          <wp:anchor distT="0" distB="0" distL="114300" distR="114300" simplePos="0" relativeHeight="251662336" behindDoc="0" locked="0" layoutInCell="1" allowOverlap="0">
            <wp:simplePos x="0" y="0"/>
            <wp:positionH relativeFrom="column">
              <wp:posOffset>5486450</wp:posOffset>
            </wp:positionH>
            <wp:positionV relativeFrom="paragraph">
              <wp:posOffset>51161</wp:posOffset>
            </wp:positionV>
            <wp:extent cx="630936" cy="891540"/>
            <wp:effectExtent l="0" t="0" r="0" b="0"/>
            <wp:wrapSquare wrapText="bothSides"/>
            <wp:docPr id="70" name="Picture 70"/>
            <wp:cNvGraphicFramePr/>
            <a:graphic xmlns:a="http://schemas.openxmlformats.org/drawingml/2006/main">
              <a:graphicData uri="http://schemas.openxmlformats.org/drawingml/2006/picture">
                <pic:pic xmlns:pic="http://schemas.openxmlformats.org/drawingml/2006/picture">
                  <pic:nvPicPr>
                    <pic:cNvPr id="70" name="Picture 70"/>
                    <pic:cNvPicPr/>
                  </pic:nvPicPr>
                  <pic:blipFill>
                    <a:blip r:embed="rId9"/>
                    <a:stretch>
                      <a:fillRect/>
                    </a:stretch>
                  </pic:blipFill>
                  <pic:spPr>
                    <a:xfrm>
                      <a:off x="0" y="0"/>
                      <a:ext cx="630936" cy="891540"/>
                    </a:xfrm>
                    <a:prstGeom prst="rect">
                      <a:avLst/>
                    </a:prstGeom>
                  </pic:spPr>
                </pic:pic>
              </a:graphicData>
            </a:graphic>
          </wp:anchor>
        </w:drawing>
      </w:r>
      <w:r>
        <w:rPr>
          <w:b/>
          <w:i/>
        </w:rPr>
        <w:t xml:space="preserve">Over tekeningen, plaatjes en foto’s </w:t>
      </w:r>
    </w:p>
    <w:p w:rsidR="00A140FF" w:rsidRDefault="008A589B">
      <w:r>
        <w:t xml:space="preserve">Kun </w:t>
      </w:r>
      <w:r w:rsidR="00A726FF">
        <w:t>je passende plaatjes vinden in boeken (scan ze) of op</w:t>
      </w:r>
      <w:r>
        <w:t xml:space="preserve"> het internet? Plak deze in je PowerPoint</w:t>
      </w:r>
      <w:r w:rsidR="00A726FF">
        <w:t xml:space="preserve">! Als je niet weet hoe dat moet, leer het van iemand anders. Zelfgemaakte foto’s zijn ook prima. Die kun je ook als plaatje invoegen of eerst scannen. Gebruik alleen plaatjes die iets uitleggen bij de tekst. Plaatjes als versiering moet je nu niet meer doen. </w:t>
      </w:r>
    </w:p>
    <w:p w:rsidR="00A140FF" w:rsidRDefault="00A726FF">
      <w:pPr>
        <w:spacing w:line="259" w:lineRule="auto"/>
        <w:ind w:left="0" w:firstLine="0"/>
      </w:pPr>
      <w:r>
        <w:t xml:space="preserve"> </w:t>
      </w:r>
    </w:p>
    <w:p w:rsidR="00A140FF" w:rsidRDefault="00A140FF">
      <w:pPr>
        <w:spacing w:line="259" w:lineRule="auto"/>
        <w:ind w:left="0" w:firstLine="0"/>
      </w:pPr>
    </w:p>
    <w:p w:rsidR="008A589B" w:rsidRDefault="008A589B">
      <w:pPr>
        <w:spacing w:line="259" w:lineRule="auto"/>
        <w:rPr>
          <w:b/>
          <w:i/>
        </w:rPr>
      </w:pPr>
    </w:p>
    <w:p w:rsidR="008A589B" w:rsidRDefault="008A589B">
      <w:pPr>
        <w:spacing w:line="259" w:lineRule="auto"/>
        <w:rPr>
          <w:b/>
          <w:i/>
        </w:rPr>
      </w:pPr>
    </w:p>
    <w:p w:rsidR="008A589B" w:rsidRDefault="008A589B">
      <w:pPr>
        <w:spacing w:line="259" w:lineRule="auto"/>
        <w:rPr>
          <w:b/>
          <w:i/>
        </w:rPr>
      </w:pPr>
    </w:p>
    <w:p w:rsidR="008A589B" w:rsidRDefault="008A589B">
      <w:pPr>
        <w:spacing w:line="259" w:lineRule="auto"/>
        <w:rPr>
          <w:b/>
          <w:i/>
        </w:rPr>
      </w:pPr>
    </w:p>
    <w:p w:rsidR="00B128E2" w:rsidRDefault="00B128E2">
      <w:pPr>
        <w:spacing w:line="259" w:lineRule="auto"/>
        <w:rPr>
          <w:b/>
          <w:i/>
        </w:rPr>
      </w:pPr>
    </w:p>
    <w:p w:rsidR="00A140FF" w:rsidRDefault="00A726FF">
      <w:pPr>
        <w:spacing w:line="259" w:lineRule="auto"/>
      </w:pPr>
      <w:bookmarkStart w:id="0" w:name="_GoBack"/>
      <w:bookmarkEnd w:id="0"/>
      <w:r>
        <w:rPr>
          <w:b/>
          <w:i/>
        </w:rPr>
        <w:lastRenderedPageBreak/>
        <w:t xml:space="preserve">Hoe ga je het aanpakken? </w:t>
      </w:r>
    </w:p>
    <w:p w:rsidR="00A140FF" w:rsidRDefault="00A726FF">
      <w:r>
        <w:rPr>
          <w:noProof/>
        </w:rPr>
        <w:drawing>
          <wp:anchor distT="0" distB="0" distL="114300" distR="114300" simplePos="0" relativeHeight="251663360" behindDoc="0" locked="0" layoutInCell="1" allowOverlap="0">
            <wp:simplePos x="0" y="0"/>
            <wp:positionH relativeFrom="column">
              <wp:posOffset>-342849</wp:posOffset>
            </wp:positionH>
            <wp:positionV relativeFrom="paragraph">
              <wp:posOffset>519029</wp:posOffset>
            </wp:positionV>
            <wp:extent cx="500634" cy="685800"/>
            <wp:effectExtent l="0" t="0" r="0" b="0"/>
            <wp:wrapSquare wrapText="bothSides"/>
            <wp:docPr id="146" name="Picture 146"/>
            <wp:cNvGraphicFramePr/>
            <a:graphic xmlns:a="http://schemas.openxmlformats.org/drawingml/2006/main">
              <a:graphicData uri="http://schemas.openxmlformats.org/drawingml/2006/picture">
                <pic:pic xmlns:pic="http://schemas.openxmlformats.org/drawingml/2006/picture">
                  <pic:nvPicPr>
                    <pic:cNvPr id="146" name="Picture 146"/>
                    <pic:cNvPicPr/>
                  </pic:nvPicPr>
                  <pic:blipFill>
                    <a:blip r:embed="rId10"/>
                    <a:stretch>
                      <a:fillRect/>
                    </a:stretch>
                  </pic:blipFill>
                  <pic:spPr>
                    <a:xfrm>
                      <a:off x="0" y="0"/>
                      <a:ext cx="500634" cy="685800"/>
                    </a:xfrm>
                    <a:prstGeom prst="rect">
                      <a:avLst/>
                    </a:prstGeom>
                  </pic:spPr>
                </pic:pic>
              </a:graphicData>
            </a:graphic>
          </wp:anchor>
        </w:drawing>
      </w:r>
      <w:r>
        <w:t xml:space="preserve">Lees, luister of bekijk jouw onderwerp een paar keer aandachtig. Zet dan strepen onder de hoofdzaken. Probeer eens aan iemand na te vertellen wat je gelezen hebt. Wat snap je al wel en wat snap je nog niet? Maak een lijstje van zaken die je moet uitzoeken. Ga dat lijstje afwerken met behulp van mensen, boeken, internet. Probeer nu alle informatie weer samen te voegen tot één verhaal en vertel dat nog een keer aan iemand. Maak een lijstje aan met de hoofdzaken uit jouw verhaal. Probeer met dat lijstje in de hand het verhaal weer te vertellen. Aan je knuffel, tegen de spiegel en als aan iemand van je familie. Vraag hen of ze het verhaal goed snappen. De vragen die ze toch nog stellen, zoek je opnieuw uit en verwerk je weer in jouw verhaal. </w:t>
      </w:r>
    </w:p>
    <w:p w:rsidR="00A140FF" w:rsidRDefault="00A726FF">
      <w:pPr>
        <w:spacing w:line="259" w:lineRule="auto"/>
        <w:ind w:left="427" w:firstLine="0"/>
      </w:pPr>
      <w:r>
        <w:t xml:space="preserve"> </w:t>
      </w:r>
    </w:p>
    <w:p w:rsidR="00A140FF" w:rsidRDefault="00A726FF">
      <w:pPr>
        <w:spacing w:line="259" w:lineRule="auto"/>
      </w:pPr>
      <w:r>
        <w:rPr>
          <w:b/>
          <w:i/>
        </w:rPr>
        <w:t xml:space="preserve">Waar  gaat het bij een spreekbeurt eigenlijk om? </w:t>
      </w:r>
    </w:p>
    <w:p w:rsidR="00A140FF" w:rsidRDefault="00A726FF">
      <w:r>
        <w:t xml:space="preserve">Vraag aan je familie </w:t>
      </w:r>
      <w:r>
        <w:rPr>
          <w:b/>
          <w:i/>
        </w:rPr>
        <w:t xml:space="preserve">hoe </w:t>
      </w:r>
      <w:r>
        <w:t xml:space="preserve">je het doet? Is je stem prettig, ben je goed te verstaan? Kijk je hen ook aan als je praat of kijk je (te) veel op je spiekbriefje? Ben je erg zenuwachtig of kun je ook ontspannen en een grapje maken? Want bij een spreekbeurt gaat het voor vijftig procent ook daarom! </w:t>
      </w:r>
    </w:p>
    <w:p w:rsidR="00A140FF" w:rsidRDefault="00A726FF">
      <w:pPr>
        <w:spacing w:line="259" w:lineRule="auto"/>
        <w:ind w:left="0" w:firstLine="0"/>
      </w:pPr>
      <w:r>
        <w:t xml:space="preserve"> </w:t>
      </w:r>
    </w:p>
    <w:p w:rsidR="00A140FF" w:rsidRDefault="00A726FF">
      <w:pPr>
        <w:spacing w:line="259" w:lineRule="auto"/>
      </w:pPr>
      <w:r>
        <w:rPr>
          <w:noProof/>
        </w:rPr>
        <w:drawing>
          <wp:anchor distT="0" distB="0" distL="114300" distR="114300" simplePos="0" relativeHeight="251664384" behindDoc="0" locked="0" layoutInCell="1" allowOverlap="0">
            <wp:simplePos x="0" y="0"/>
            <wp:positionH relativeFrom="page">
              <wp:posOffset>6729984</wp:posOffset>
            </wp:positionH>
            <wp:positionV relativeFrom="page">
              <wp:posOffset>605787</wp:posOffset>
            </wp:positionV>
            <wp:extent cx="569214" cy="1257300"/>
            <wp:effectExtent l="0" t="0" r="0" b="0"/>
            <wp:wrapSquare wrapText="bothSides"/>
            <wp:docPr id="83" name="Picture 83"/>
            <wp:cNvGraphicFramePr/>
            <a:graphic xmlns:a="http://schemas.openxmlformats.org/drawingml/2006/main">
              <a:graphicData uri="http://schemas.openxmlformats.org/drawingml/2006/picture">
                <pic:pic xmlns:pic="http://schemas.openxmlformats.org/drawingml/2006/picture">
                  <pic:nvPicPr>
                    <pic:cNvPr id="83" name="Picture 83"/>
                    <pic:cNvPicPr/>
                  </pic:nvPicPr>
                  <pic:blipFill>
                    <a:blip r:embed="rId11"/>
                    <a:stretch>
                      <a:fillRect/>
                    </a:stretch>
                  </pic:blipFill>
                  <pic:spPr>
                    <a:xfrm>
                      <a:off x="0" y="0"/>
                      <a:ext cx="569214" cy="1257300"/>
                    </a:xfrm>
                    <a:prstGeom prst="rect">
                      <a:avLst/>
                    </a:prstGeom>
                  </pic:spPr>
                </pic:pic>
              </a:graphicData>
            </a:graphic>
          </wp:anchor>
        </w:drawing>
      </w:r>
      <w:r>
        <w:rPr>
          <w:noProof/>
        </w:rPr>
        <w:drawing>
          <wp:anchor distT="0" distB="0" distL="114300" distR="114300" simplePos="0" relativeHeight="251665408" behindDoc="0" locked="0" layoutInCell="1" allowOverlap="0">
            <wp:simplePos x="0" y="0"/>
            <wp:positionH relativeFrom="column">
              <wp:posOffset>5486450</wp:posOffset>
            </wp:positionH>
            <wp:positionV relativeFrom="paragraph">
              <wp:posOffset>9249</wp:posOffset>
            </wp:positionV>
            <wp:extent cx="1028700" cy="800100"/>
            <wp:effectExtent l="0" t="0" r="0" b="0"/>
            <wp:wrapSquare wrapText="bothSides"/>
            <wp:docPr id="157" name="Picture 157"/>
            <wp:cNvGraphicFramePr/>
            <a:graphic xmlns:a="http://schemas.openxmlformats.org/drawingml/2006/main">
              <a:graphicData uri="http://schemas.openxmlformats.org/drawingml/2006/picture">
                <pic:pic xmlns:pic="http://schemas.openxmlformats.org/drawingml/2006/picture">
                  <pic:nvPicPr>
                    <pic:cNvPr id="157" name="Picture 157"/>
                    <pic:cNvPicPr/>
                  </pic:nvPicPr>
                  <pic:blipFill>
                    <a:blip r:embed="rId12"/>
                    <a:stretch>
                      <a:fillRect/>
                    </a:stretch>
                  </pic:blipFill>
                  <pic:spPr>
                    <a:xfrm>
                      <a:off x="0" y="0"/>
                      <a:ext cx="1028700" cy="800100"/>
                    </a:xfrm>
                    <a:prstGeom prst="rect">
                      <a:avLst/>
                    </a:prstGeom>
                  </pic:spPr>
                </pic:pic>
              </a:graphicData>
            </a:graphic>
          </wp:anchor>
        </w:drawing>
      </w:r>
      <w:r>
        <w:rPr>
          <w:b/>
          <w:i/>
        </w:rPr>
        <w:t xml:space="preserve">Op welke manier ga jij jouw spreekbeurt houden? </w:t>
      </w:r>
    </w:p>
    <w:p w:rsidR="00A140FF" w:rsidRDefault="00A726FF">
      <w:r>
        <w:t xml:space="preserve">Straks sta je voor de klas. Zenuwen horen daar gewoon bij, dat moet je accepteren. Je mag jouw papiertje met hoofdzaken gerust voor je houden, als je er maar niet vanaf gaat voorlezen. Dat gebeurt wel snel wanneer je jouw verhaal helemaal hebt uitgeschreven, daarom spreken we af dat je alleen je spiekbriefje voor je hebt. Je hebt dan goed de tijd om de klas in te kijken. Praat rustig en met een duidelijke stem. Vergeet niet dat je af en toe adem moet halen! Neem ook daar de tijd voor. Probeer er plezier in te hebben. Je doet toch je best, dus wat kan er dan misgaan? </w:t>
      </w:r>
    </w:p>
    <w:p w:rsidR="00A140FF" w:rsidRDefault="00A726FF">
      <w:pPr>
        <w:spacing w:line="259" w:lineRule="auto"/>
        <w:ind w:left="0" w:firstLine="0"/>
      </w:pPr>
      <w:r>
        <w:t xml:space="preserve"> </w:t>
      </w:r>
    </w:p>
    <w:p w:rsidR="00A140FF" w:rsidRDefault="00A726FF">
      <w:pPr>
        <w:spacing w:line="259" w:lineRule="auto"/>
      </w:pPr>
      <w:r>
        <w:rPr>
          <w:noProof/>
        </w:rPr>
        <w:drawing>
          <wp:anchor distT="0" distB="0" distL="114300" distR="114300" simplePos="0" relativeHeight="251666432" behindDoc="0" locked="0" layoutInCell="1" allowOverlap="0">
            <wp:simplePos x="0" y="0"/>
            <wp:positionH relativeFrom="column">
              <wp:posOffset>-571449</wp:posOffset>
            </wp:positionH>
            <wp:positionV relativeFrom="paragraph">
              <wp:posOffset>66400</wp:posOffset>
            </wp:positionV>
            <wp:extent cx="688848" cy="877062"/>
            <wp:effectExtent l="0" t="0" r="0" b="0"/>
            <wp:wrapSquare wrapText="bothSides"/>
            <wp:docPr id="168" name="Picture 168"/>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3"/>
                    <a:stretch>
                      <a:fillRect/>
                    </a:stretch>
                  </pic:blipFill>
                  <pic:spPr>
                    <a:xfrm>
                      <a:off x="0" y="0"/>
                      <a:ext cx="688848" cy="877062"/>
                    </a:xfrm>
                    <a:prstGeom prst="rect">
                      <a:avLst/>
                    </a:prstGeom>
                  </pic:spPr>
                </pic:pic>
              </a:graphicData>
            </a:graphic>
          </wp:anchor>
        </w:drawing>
      </w:r>
      <w:r>
        <w:rPr>
          <w:b/>
          <w:i/>
        </w:rPr>
        <w:t xml:space="preserve">De beoordeling? </w:t>
      </w:r>
    </w:p>
    <w:p w:rsidR="00A140FF" w:rsidRDefault="00A726FF">
      <w:r>
        <w:t xml:space="preserve">De juf of meester beoordeelt jouw spreekbeurt. De klas mag meehelpen bij het commentaar geven. Wat ging er allemaal goed of heel goed? Wat was leuk en interessant? En zijn er ook nog tips voor een volgende spreekbeurt? Ook krijg je een cijfer voor de manier waarop je de informatie hebt gepresenteerd. Hoe deed je het voor de klas? Was je stem duidelijk, kon je de aandacht van de klas trekken, had je ook echt contact met de klas? Duurde het lang genoeg? Je spreekbeurt moet ongeveer tien minuten duren.  </w:t>
      </w:r>
    </w:p>
    <w:p w:rsidR="00A140FF" w:rsidRDefault="00A726FF">
      <w:pPr>
        <w:spacing w:line="259" w:lineRule="auto"/>
        <w:ind w:left="0" w:firstLine="0"/>
      </w:pPr>
      <w:r>
        <w:t xml:space="preserve"> </w:t>
      </w:r>
    </w:p>
    <w:p w:rsidR="00A140FF" w:rsidRDefault="00A726FF">
      <w:pPr>
        <w:spacing w:line="259" w:lineRule="auto"/>
      </w:pPr>
      <w:r>
        <w:rPr>
          <w:b/>
          <w:i/>
        </w:rPr>
        <w:t xml:space="preserve">Een laatste tip: </w:t>
      </w:r>
    </w:p>
    <w:p w:rsidR="00A140FF" w:rsidRDefault="00A726FF">
      <w:r>
        <w:t xml:space="preserve">Je kan het digibord gebruiken om daar tijdens je spreekbeurt plaatjes op te laten zien. Hiervoor kan je een PowerPoint maken, dit hoeft niet.  Als je wel een PowerPoint maakt is het verstandig daar alleen hoofdzaken in te zetten. Hele stukken tekst leiden alleen maar af.  </w:t>
      </w:r>
    </w:p>
    <w:p w:rsidR="00A140FF" w:rsidRDefault="00A726FF">
      <w:pPr>
        <w:spacing w:line="259" w:lineRule="auto"/>
        <w:ind w:left="0" w:firstLine="0"/>
      </w:pPr>
      <w:r>
        <w:t xml:space="preserve"> </w:t>
      </w:r>
    </w:p>
    <w:p w:rsidR="00A140FF" w:rsidRDefault="00A726FF">
      <w:pPr>
        <w:spacing w:line="259" w:lineRule="auto"/>
      </w:pPr>
      <w:r>
        <w:rPr>
          <w:b/>
          <w:i/>
        </w:rPr>
        <w:t xml:space="preserve">Veel plezier bij het voorbereiden van je spreekbeurt! </w:t>
      </w:r>
      <w:r>
        <w:t xml:space="preserve"> </w:t>
      </w:r>
    </w:p>
    <w:sectPr w:rsidR="00A140FF">
      <w:pgSz w:w="11900" w:h="16840"/>
      <w:pgMar w:top="1140" w:right="1402" w:bottom="1359" w:left="1418"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00"/>
    <w:family w:val="swiss"/>
    <w:pitch w:val="variable"/>
    <w:sig w:usb0="E1002EFF" w:usb1="C000605B" w:usb2="00000029" w:usb3="00000000" w:csb0="000101FF" w:csb1="00000000"/>
  </w:font>
  <w:font w:name="Arial MT">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911D44"/>
    <w:multiLevelType w:val="hybridMultilevel"/>
    <w:tmpl w:val="CAEEB562"/>
    <w:lvl w:ilvl="0" w:tplc="0E08ABE6">
      <w:start w:val="1"/>
      <w:numFmt w:val="bullet"/>
      <w:lvlText w:val="-"/>
      <w:lvlJc w:val="left"/>
      <w:pPr>
        <w:ind w:left="72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1" w:tplc="3CF6072A">
      <w:start w:val="1"/>
      <w:numFmt w:val="bullet"/>
      <w:lvlText w:val="o"/>
      <w:lvlJc w:val="left"/>
      <w:pPr>
        <w:ind w:left="144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2" w:tplc="18CEE400">
      <w:start w:val="1"/>
      <w:numFmt w:val="bullet"/>
      <w:lvlText w:val="▪"/>
      <w:lvlJc w:val="left"/>
      <w:pPr>
        <w:ind w:left="216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3" w:tplc="53A0BC8A">
      <w:start w:val="1"/>
      <w:numFmt w:val="bullet"/>
      <w:lvlText w:val="•"/>
      <w:lvlJc w:val="left"/>
      <w:pPr>
        <w:ind w:left="288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4" w:tplc="85F462B6">
      <w:start w:val="1"/>
      <w:numFmt w:val="bullet"/>
      <w:lvlText w:val="o"/>
      <w:lvlJc w:val="left"/>
      <w:pPr>
        <w:ind w:left="360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5" w:tplc="5D9E0152">
      <w:start w:val="1"/>
      <w:numFmt w:val="bullet"/>
      <w:lvlText w:val="▪"/>
      <w:lvlJc w:val="left"/>
      <w:pPr>
        <w:ind w:left="432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6" w:tplc="ECE24CA0">
      <w:start w:val="1"/>
      <w:numFmt w:val="bullet"/>
      <w:lvlText w:val="•"/>
      <w:lvlJc w:val="left"/>
      <w:pPr>
        <w:ind w:left="504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7" w:tplc="0BA29176">
      <w:start w:val="1"/>
      <w:numFmt w:val="bullet"/>
      <w:lvlText w:val="o"/>
      <w:lvlJc w:val="left"/>
      <w:pPr>
        <w:ind w:left="576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8" w:tplc="014888E2">
      <w:start w:val="1"/>
      <w:numFmt w:val="bullet"/>
      <w:lvlText w:val="▪"/>
      <w:lvlJc w:val="left"/>
      <w:pPr>
        <w:ind w:left="648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70B5DB2"/>
    <w:multiLevelType w:val="hybridMultilevel"/>
    <w:tmpl w:val="7C3EE656"/>
    <w:lvl w:ilvl="0" w:tplc="07408678">
      <w:start w:val="1"/>
      <w:numFmt w:val="decimal"/>
      <w:lvlText w:val="%1."/>
      <w:lvlJc w:val="left"/>
      <w:pPr>
        <w:ind w:left="222"/>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1" w:tplc="102CC24A">
      <w:start w:val="1"/>
      <w:numFmt w:val="lowerLetter"/>
      <w:lvlText w:val="%2"/>
      <w:lvlJc w:val="left"/>
      <w:pPr>
        <w:ind w:left="108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2" w:tplc="1D188AB6">
      <w:start w:val="1"/>
      <w:numFmt w:val="lowerRoman"/>
      <w:lvlText w:val="%3"/>
      <w:lvlJc w:val="left"/>
      <w:pPr>
        <w:ind w:left="180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3" w:tplc="0B5A0062">
      <w:start w:val="1"/>
      <w:numFmt w:val="decimal"/>
      <w:lvlText w:val="%4"/>
      <w:lvlJc w:val="left"/>
      <w:pPr>
        <w:ind w:left="252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4" w:tplc="E8E082E6">
      <w:start w:val="1"/>
      <w:numFmt w:val="lowerLetter"/>
      <w:lvlText w:val="%5"/>
      <w:lvlJc w:val="left"/>
      <w:pPr>
        <w:ind w:left="324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5" w:tplc="188CF96C">
      <w:start w:val="1"/>
      <w:numFmt w:val="lowerRoman"/>
      <w:lvlText w:val="%6"/>
      <w:lvlJc w:val="left"/>
      <w:pPr>
        <w:ind w:left="396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6" w:tplc="70FC03EC">
      <w:start w:val="1"/>
      <w:numFmt w:val="decimal"/>
      <w:lvlText w:val="%7"/>
      <w:lvlJc w:val="left"/>
      <w:pPr>
        <w:ind w:left="468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7" w:tplc="F4D65148">
      <w:start w:val="1"/>
      <w:numFmt w:val="lowerLetter"/>
      <w:lvlText w:val="%8"/>
      <w:lvlJc w:val="left"/>
      <w:pPr>
        <w:ind w:left="540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lvl w:ilvl="8" w:tplc="999EE27C">
      <w:start w:val="1"/>
      <w:numFmt w:val="lowerRoman"/>
      <w:lvlText w:val="%9"/>
      <w:lvlJc w:val="left"/>
      <w:pPr>
        <w:ind w:left="6120"/>
      </w:pPr>
      <w:rPr>
        <w:rFonts w:ascii="Arial MT" w:eastAsia="Arial MT" w:hAnsi="Arial MT" w:cs="Arial MT"/>
        <w:b w:val="0"/>
        <w:i w:val="0"/>
        <w:strike w:val="0"/>
        <w:dstrike w:val="0"/>
        <w:color w:val="000000"/>
        <w:sz w:val="20"/>
        <w:szCs w:val="20"/>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0FF"/>
    <w:rsid w:val="00334997"/>
    <w:rsid w:val="008A589B"/>
    <w:rsid w:val="00A140FF"/>
    <w:rsid w:val="00A726FF"/>
    <w:rsid w:val="00B128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801D7"/>
  <w15:docId w15:val="{8EB18BC8-6180-4BE2-B708-24C2E0AB5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pPr>
      <w:spacing w:after="0" w:line="216" w:lineRule="auto"/>
      <w:ind w:left="10" w:hanging="10"/>
    </w:pPr>
    <w:rPr>
      <w:rFonts w:ascii="Arial MT" w:eastAsia="Arial MT" w:hAnsi="Arial MT" w:cs="Arial MT"/>
      <w:color w:val="000000"/>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9.jpg"/><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image" Target="media/image8.jpg"/><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7.jpg"/><Relationship Id="rId5" Type="http://schemas.openxmlformats.org/officeDocument/2006/relationships/image" Target="media/image1.jpg"/><Relationship Id="rId15" Type="http://schemas.openxmlformats.org/officeDocument/2006/relationships/theme" Target="theme/theme1.xml"/><Relationship Id="rId10" Type="http://schemas.openxmlformats.org/officeDocument/2006/relationships/image" Target="media/image6.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DD828FE72AEA4C96051D23DB1B1C2F" ma:contentTypeVersion="" ma:contentTypeDescription="Een nieuw document maken." ma:contentTypeScope="" ma:versionID="02ae5c97f9a1483c8254dc8a7a40bb9f">
  <xsd:schema xmlns:xsd="http://www.w3.org/2001/XMLSchema" xmlns:xs="http://www.w3.org/2001/XMLSchema" xmlns:p="http://schemas.microsoft.com/office/2006/metadata/properties" xmlns:ns2="2ac89fca-e493-4562-ad0d-25ecd91f1b26" xmlns:ns3="441dd8f2-f4ab-43aa-a9fb-c41851663098" targetNamespace="http://schemas.microsoft.com/office/2006/metadata/properties" ma:root="true" ma:fieldsID="074e201d824ec503a330d4a86ce66b6c" ns2:_="" ns3:_="">
    <xsd:import namespace="2ac89fca-e493-4562-ad0d-25ecd91f1b26"/>
    <xsd:import namespace="441dd8f2-f4ab-43aa-a9fb-c4185166309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c89fca-e493-4562-ad0d-25ecd91f1b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41dd8f2-f4ab-43aa-a9fb-c41851663098"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825EA9C-6E93-45E9-93FE-6952ED5601DB}"/>
</file>

<file path=customXml/itemProps2.xml><?xml version="1.0" encoding="utf-8"?>
<ds:datastoreItem xmlns:ds="http://schemas.openxmlformats.org/officeDocument/2006/customXml" ds:itemID="{22A8B3DA-185C-4DD1-AB74-7362584D50B1}"/>
</file>

<file path=customXml/itemProps3.xml><?xml version="1.0" encoding="utf-8"?>
<ds:datastoreItem xmlns:ds="http://schemas.openxmlformats.org/officeDocument/2006/customXml" ds:itemID="{CE91BA5E-7DFB-431E-86B7-B29B5D5A8734}"/>
</file>

<file path=docProps/app.xml><?xml version="1.0" encoding="utf-8"?>
<Properties xmlns="http://schemas.openxmlformats.org/officeDocument/2006/extended-properties" xmlns:vt="http://schemas.openxmlformats.org/officeDocument/2006/docPropsVTypes">
  <Template>BF25A27A</Template>
  <TotalTime>7</TotalTime>
  <Pages>2</Pages>
  <Words>1030</Words>
  <Characters>5670</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Hoe maak en houd ik een spreekbeurt in groep 7</vt:lpstr>
    </vt:vector>
  </TitlesOfParts>
  <Company>Deklas.nu</Company>
  <LinksUpToDate>false</LinksUpToDate>
  <CharactersWithSpaces>6687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Hoe maak en houd ik een spreekbeurt in groep 7</dc:title>
  <dc:subject/>
  <dc:creator>debbyj</dc:creator>
  <cp:keywords/>
  <cp:lastModifiedBy>Marije Dijkgraaf</cp:lastModifiedBy>
  <cp:revision>5</cp:revision>
  <dcterms:created xsi:type="dcterms:W3CDTF">2017-09-25T13:57:00Z</dcterms:created>
  <dcterms:modified xsi:type="dcterms:W3CDTF">2018-10-01T13:39:00Z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0x01010075DD828FE72AEA4C96051D23DB1B1C2F</vt:lpwstr>
  </property>
</Properties>
</file>