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3FAC" w14:textId="16468D30" w:rsidR="00DC2E15" w:rsidRDefault="00DC2E15"/>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140"/>
      </w:tblGrid>
      <w:tr w:rsidR="004041DA" w:rsidRPr="0064745C" w14:paraId="04905249" w14:textId="77777777" w:rsidTr="7A1BFC45">
        <w:tc>
          <w:tcPr>
            <w:tcW w:w="5000" w:type="pct"/>
            <w:gridSpan w:val="2"/>
            <w:shd w:val="clear" w:color="auto" w:fill="FFFFFF" w:themeFill="background1"/>
          </w:tcPr>
          <w:p w14:paraId="685341BA" w14:textId="5C923809" w:rsidR="00A52DD1" w:rsidRPr="00195FF5" w:rsidRDefault="006F0911" w:rsidP="00A52DD1">
            <w:pPr>
              <w:pStyle w:val="Geenafstand"/>
              <w:rPr>
                <w:rFonts w:ascii="Calibri Light" w:hAnsi="Calibri Light" w:cs="Calibri Light"/>
                <w:b/>
                <w:bCs/>
                <w:color w:val="027473"/>
                <w:sz w:val="36"/>
                <w:szCs w:val="48"/>
                <w14:textOutline w14:w="11112" w14:cap="flat" w14:cmpd="sng" w14:algn="ctr">
                  <w14:solidFill>
                    <w14:srgbClr w14:val="027473"/>
                  </w14:solidFill>
                  <w14:prstDash w14:val="solid"/>
                  <w14:round/>
                </w14:textOutline>
              </w:rPr>
            </w:pPr>
            <w:r w:rsidRPr="00195FF5">
              <w:rPr>
                <w:rFonts w:ascii="Calibri Light" w:hAnsi="Calibri Light" w:cs="Calibri Light"/>
                <w:b/>
                <w:bCs/>
                <w:color w:val="027473"/>
                <w:sz w:val="36"/>
                <w:szCs w:val="48"/>
                <w14:textOutline w14:w="11112" w14:cap="flat" w14:cmpd="sng" w14:algn="ctr">
                  <w14:solidFill>
                    <w14:srgbClr w14:val="027473"/>
                  </w14:solidFill>
                  <w14:prstDash w14:val="solid"/>
                  <w14:round/>
                </w14:textOutline>
              </w:rPr>
              <w:t>Protocol medicijngebruik kinderen</w:t>
            </w:r>
          </w:p>
          <w:p w14:paraId="671C7BDF" w14:textId="77777777" w:rsidR="00DC2E15" w:rsidRDefault="00DC2E15"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E182942"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Het kan voorkomen dat uw kind gezond naar school gaat en tijdens de schooluren ziek wordt, zich verwondt, door een insect wordt geprikt of iets dergelijks. In zo’n geval zullen wij als school altijd contact opnemen met ouders/ verzorgers of met een ander, door hen aangewezen persoon. </w:t>
            </w:r>
          </w:p>
          <w:p w14:paraId="2426B628"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Wij verzoeken u daarom vriendelijk ons op de hoogte te houden van veranderingen in bereikbaarheidsadressen en telefoonnummers. U kunt deze wijzigingen mondeling, telefonisch of per mail doorgeven. </w:t>
            </w:r>
          </w:p>
          <w:p w14:paraId="0E35456F" w14:textId="5FF3B9AB" w:rsidR="00DC2E15"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Wanneer wij echter geen contact kunnen opnemen zullen wij bij twijfel altijd de huisarts raadplegen. </w:t>
            </w:r>
          </w:p>
          <w:p w14:paraId="49299622" w14:textId="77777777" w:rsidR="00DC2E15" w:rsidRDefault="00DC2E15" w:rsidP="00A52DD1">
            <w:pPr>
              <w:pStyle w:val="Geenafstand"/>
              <w:rPr>
                <w:rFonts w:ascii="Calibri Light" w:hAnsi="Calibri Light" w:cs="Calibri Light"/>
                <w:sz w:val="22"/>
                <w:szCs w:val="36"/>
              </w:rPr>
            </w:pPr>
          </w:p>
          <w:p w14:paraId="7BCB81D7"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Het kan ook voorkomen dat een kind (tijdelijk) medicijnen moet slikken tijdens zijn verblijf op school. Hierbij kan worden gedacht aan een (penicilline) kuur, of pufjes bij cara e.d. Indien dit het geval is, hebben wij een schriftelijke verklaring van de ouders/verzorgers nodig. </w:t>
            </w:r>
          </w:p>
          <w:p w14:paraId="2865CAEF" w14:textId="57EEB611" w:rsidR="00DC2E15"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Dit ‘toestemmingsformulier tot het verstrekken van medicijnen op verzoek’ is op school te verkrijgen en/of van de site te downloaden. </w:t>
            </w:r>
          </w:p>
          <w:p w14:paraId="462F692F" w14:textId="77777777" w:rsidR="00DC2E15" w:rsidRDefault="00DC2E15" w:rsidP="00A52DD1">
            <w:pPr>
              <w:pStyle w:val="Geenafstand"/>
              <w:rPr>
                <w:rFonts w:ascii="Calibri Light" w:hAnsi="Calibri Light" w:cs="Calibri Light"/>
                <w:sz w:val="22"/>
                <w:szCs w:val="36"/>
              </w:rPr>
            </w:pPr>
          </w:p>
          <w:p w14:paraId="1D53606F" w14:textId="6426F91B" w:rsidR="00DC2E15" w:rsidRPr="00DC2E15" w:rsidRDefault="00DC2E15" w:rsidP="00A52DD1">
            <w:pPr>
              <w:pStyle w:val="Geenafstand"/>
              <w:rPr>
                <w:rFonts w:ascii="Calibri Light" w:hAnsi="Calibri Light" w:cs="Calibri Light"/>
                <w:b/>
                <w:bCs/>
                <w:color w:val="02878E"/>
                <w:sz w:val="44"/>
                <w:szCs w:val="56"/>
                <w14:textOutline w14:w="11112" w14:cap="flat" w14:cmpd="sng" w14:algn="ctr">
                  <w14:solidFill>
                    <w14:schemeClr w14:val="accent2"/>
                  </w14:solidFill>
                  <w14:prstDash w14:val="solid"/>
                  <w14:round/>
                </w14:textOutline>
              </w:rPr>
            </w:pPr>
            <w:r w:rsidRPr="00DC2E15">
              <w:rPr>
                <w:rFonts w:ascii="Calibri Light" w:hAnsi="Calibri Light" w:cs="Calibri Light"/>
                <w:sz w:val="22"/>
                <w:szCs w:val="36"/>
              </w:rPr>
              <w:t>Het team is niet bevoegd tot het verrichten van medische handelingen zoals het geven van sondevoeding, het meten van bloedsuikerspiegel bij diabetespatiënten middels een vingerprikje, het inbrengen van een zetpil e.d.</w:t>
            </w:r>
          </w:p>
          <w:p w14:paraId="4F2951AF" w14:textId="77777777" w:rsidR="006F0911" w:rsidRDefault="006F0911"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400307C"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994646B"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A1BFD3D"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B53EF51"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4E366CE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32971EFE"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3677C173"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18B968D0"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64E5491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3C85F1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45B7036"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DF774D9"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DF36AA8"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DFA70E6"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D120EFB"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1344C04"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7DDE224"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1980E4FB"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3E1F2137"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72A64997"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15260C73" w14:textId="4B4A0B74" w:rsidR="00E8179A" w:rsidRPr="00195FF5" w:rsidRDefault="00923F96" w:rsidP="00A52DD1">
            <w:pPr>
              <w:pStyle w:val="Geenafstand"/>
              <w:rPr>
                <w:rFonts w:ascii="Calibri Light" w:hAnsi="Calibri Light" w:cs="Calibri Light"/>
                <w:b/>
                <w:bCs/>
                <w:color w:val="02878E"/>
                <w:sz w:val="28"/>
                <w14:textOutline w14:w="11112" w14:cap="flat" w14:cmpd="sng" w14:algn="ctr">
                  <w14:solidFill>
                    <w14:srgbClr w14:val="027473"/>
                  </w14:solidFill>
                  <w14:prstDash w14:val="solid"/>
                  <w14:round/>
                </w14:textOutline>
              </w:rPr>
            </w:pPr>
            <w:r w:rsidRPr="00195FF5">
              <w:rPr>
                <w:rFonts w:ascii="Calibri Light" w:hAnsi="Calibri Light" w:cs="Calibri Light"/>
                <w:b/>
                <w:bCs/>
                <w:color w:val="02878E"/>
                <w:sz w:val="28"/>
                <w14:textOutline w14:w="11112" w14:cap="flat" w14:cmpd="sng" w14:algn="ctr">
                  <w14:solidFill>
                    <w14:srgbClr w14:val="027473"/>
                  </w14:solidFill>
                  <w14:prstDash w14:val="solid"/>
                  <w14:round/>
                </w14:textOutline>
              </w:rPr>
              <w:lastRenderedPageBreak/>
              <w:t>Het verstekken van medicijnen op verzoek</w:t>
            </w:r>
          </w:p>
          <w:p w14:paraId="14E86129" w14:textId="77777777" w:rsidR="00F358E0" w:rsidRDefault="00F358E0" w:rsidP="00A52DD1">
            <w:pPr>
              <w:pStyle w:val="Geenafstand"/>
              <w:rPr>
                <w:rFonts w:ascii="Calibri Light" w:hAnsi="Calibri Light" w:cs="Calibri Light"/>
                <w:sz w:val="22"/>
                <w:szCs w:val="36"/>
              </w:rPr>
            </w:pPr>
          </w:p>
          <w:p w14:paraId="5ECD49AD" w14:textId="596AC1D4" w:rsidR="00D169E4" w:rsidRPr="00B76DED" w:rsidRDefault="00F358E0" w:rsidP="00A52DD1">
            <w:pPr>
              <w:pStyle w:val="Geenafstand"/>
              <w:rPr>
                <w:rFonts w:ascii="Calibri Light" w:hAnsi="Calibri Light" w:cs="Calibri Light"/>
                <w:b/>
                <w:bCs/>
                <w:color w:val="02878E"/>
                <w:sz w:val="22"/>
                <w:szCs w:val="22"/>
                <w14:textOutline w14:w="11112" w14:cap="flat" w14:cmpd="sng" w14:algn="ctr">
                  <w14:solidFill>
                    <w14:schemeClr w14:val="accent2"/>
                  </w14:solidFill>
                  <w14:prstDash w14:val="solid"/>
                  <w14:round/>
                </w14:textOutline>
              </w:rPr>
            </w:pPr>
            <w:r w:rsidRPr="00F358E0">
              <w:rPr>
                <w:rFonts w:ascii="Calibri Light" w:hAnsi="Calibri Light" w:cs="Calibri Light"/>
                <w:sz w:val="22"/>
                <w:szCs w:val="36"/>
              </w:rPr>
              <w:t>Toestemming voor het toedienen van de hieronder omschreven medicijn(en) aan</w:t>
            </w:r>
            <w:r>
              <w:t>:</w:t>
            </w:r>
          </w:p>
        </w:tc>
      </w:tr>
      <w:tr w:rsidR="0090596C" w:rsidRPr="0064745C" w14:paraId="171F6C21" w14:textId="77777777" w:rsidTr="7A1BFC45">
        <w:tc>
          <w:tcPr>
            <w:tcW w:w="5000" w:type="pct"/>
            <w:gridSpan w:val="2"/>
            <w:shd w:val="clear" w:color="auto" w:fill="02878E"/>
          </w:tcPr>
          <w:p w14:paraId="5E55A81E" w14:textId="518D7D20" w:rsidR="00650259" w:rsidRPr="0064745C" w:rsidRDefault="0014277C" w:rsidP="0090596C">
            <w:pPr>
              <w:pStyle w:val="Kop1"/>
              <w:rPr>
                <w:rFonts w:ascii="Calibri Light" w:hAnsi="Calibri Light" w:cs="Calibri Light"/>
                <w:sz w:val="22"/>
                <w:szCs w:val="22"/>
              </w:rPr>
            </w:pPr>
            <w:r w:rsidRPr="0064745C">
              <w:rPr>
                <w:rFonts w:ascii="Calibri Light" w:hAnsi="Calibri Light" w:cs="Calibri Light"/>
                <w:sz w:val="22"/>
                <w:szCs w:val="22"/>
              </w:rPr>
              <w:lastRenderedPageBreak/>
              <w:t>Gegevens leerling</w:t>
            </w:r>
          </w:p>
        </w:tc>
      </w:tr>
      <w:tr w:rsidR="00650259" w:rsidRPr="0064745C" w14:paraId="5A74661C" w14:textId="77777777" w:rsidTr="7A1BFC45">
        <w:tc>
          <w:tcPr>
            <w:tcW w:w="1595" w:type="pct"/>
            <w:vAlign w:val="bottom"/>
          </w:tcPr>
          <w:p w14:paraId="2B83F0AD" w14:textId="6CF36211" w:rsidR="00650259" w:rsidRPr="0064745C" w:rsidRDefault="002A3FE4" w:rsidP="0090596C">
            <w:pPr>
              <w:pStyle w:val="Standaardinspringing"/>
              <w:rPr>
                <w:rFonts w:ascii="Calibri Light" w:hAnsi="Calibri Light" w:cs="Calibri Light"/>
                <w:sz w:val="22"/>
                <w:szCs w:val="22"/>
              </w:rPr>
            </w:pPr>
            <w:r w:rsidRPr="0064745C">
              <w:rPr>
                <w:rFonts w:ascii="Calibri Light" w:hAnsi="Calibri Light" w:cs="Calibri Light"/>
                <w:sz w:val="22"/>
                <w:szCs w:val="22"/>
              </w:rPr>
              <w:t>Naam</w:t>
            </w:r>
          </w:p>
        </w:tc>
        <w:sdt>
          <w:sdtPr>
            <w:rPr>
              <w:rFonts w:ascii="Calibri Light" w:hAnsi="Calibri Light" w:cs="Calibri Light"/>
              <w:sz w:val="22"/>
              <w:szCs w:val="22"/>
            </w:rPr>
            <w:id w:val="-584464285"/>
            <w:lock w:val="sdtLocked"/>
            <w:placeholder>
              <w:docPart w:val="40225C6A27A34B7EAC683ABF9C5AE6B1"/>
            </w:placeholder>
            <w:showingPlcHdr/>
            <w:text/>
          </w:sdtPr>
          <w:sdtEndPr/>
          <w:sdtContent>
            <w:tc>
              <w:tcPr>
                <w:tcW w:w="3405" w:type="pct"/>
                <w:tcBorders>
                  <w:bottom w:val="single" w:sz="4" w:space="0" w:color="02878E"/>
                </w:tcBorders>
                <w:vAlign w:val="bottom"/>
              </w:tcPr>
              <w:p w14:paraId="7FB4E9A5" w14:textId="58CF59DE"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2F41313A" w14:textId="77777777" w:rsidTr="7A1BFC45">
        <w:tc>
          <w:tcPr>
            <w:tcW w:w="1595" w:type="pct"/>
            <w:vAlign w:val="bottom"/>
          </w:tcPr>
          <w:p w14:paraId="232C1C39" w14:textId="1819B9C3"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Adres</w:t>
            </w:r>
          </w:p>
        </w:tc>
        <w:sdt>
          <w:sdtPr>
            <w:rPr>
              <w:rFonts w:ascii="Calibri Light" w:hAnsi="Calibri Light" w:cs="Calibri Light"/>
              <w:sz w:val="22"/>
              <w:szCs w:val="22"/>
            </w:rPr>
            <w:id w:val="1299026969"/>
            <w:placeholder>
              <w:docPart w:val="A825A3CFBF914D18A0711DD887A59C1C"/>
            </w:placeholder>
            <w:showingPlcHdr/>
            <w:text/>
          </w:sdtPr>
          <w:sdtEndPr/>
          <w:sdtContent>
            <w:tc>
              <w:tcPr>
                <w:tcW w:w="3405" w:type="pct"/>
                <w:tcBorders>
                  <w:top w:val="single" w:sz="4" w:space="0" w:color="02878E"/>
                  <w:bottom w:val="single" w:sz="4" w:space="0" w:color="02878E"/>
                </w:tcBorders>
                <w:vAlign w:val="bottom"/>
              </w:tcPr>
              <w:p w14:paraId="6E43848E" w14:textId="77043CBD"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042BDDE4" w14:textId="77777777" w:rsidTr="7A1BFC45">
        <w:tc>
          <w:tcPr>
            <w:tcW w:w="1595" w:type="pct"/>
            <w:vAlign w:val="bottom"/>
          </w:tcPr>
          <w:p w14:paraId="730A3870" w14:textId="6C6AAF11"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Postcode</w:t>
            </w:r>
          </w:p>
        </w:tc>
        <w:sdt>
          <w:sdtPr>
            <w:rPr>
              <w:rFonts w:ascii="Calibri Light" w:hAnsi="Calibri Light" w:cs="Calibri Light"/>
              <w:sz w:val="22"/>
              <w:szCs w:val="22"/>
            </w:rPr>
            <w:id w:val="-401987192"/>
            <w:placeholder>
              <w:docPart w:val="6E1D0C4E8A5F4884B6F8650271E6D5D0"/>
            </w:placeholder>
            <w:showingPlcHdr/>
            <w:text/>
          </w:sdtPr>
          <w:sdtEndPr/>
          <w:sdtContent>
            <w:tc>
              <w:tcPr>
                <w:tcW w:w="3405" w:type="pct"/>
                <w:tcBorders>
                  <w:top w:val="single" w:sz="4" w:space="0" w:color="02878E"/>
                  <w:bottom w:val="single" w:sz="4" w:space="0" w:color="02878E"/>
                </w:tcBorders>
                <w:vAlign w:val="bottom"/>
              </w:tcPr>
              <w:p w14:paraId="6A240DA2" w14:textId="41EEB48F"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1EAF4F6A" w14:textId="77777777" w:rsidTr="7A1BFC45">
        <w:tc>
          <w:tcPr>
            <w:tcW w:w="1595" w:type="pct"/>
            <w:vAlign w:val="bottom"/>
          </w:tcPr>
          <w:p w14:paraId="21EC25BC" w14:textId="6A395E3E"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Woonplaats</w:t>
            </w:r>
          </w:p>
        </w:tc>
        <w:sdt>
          <w:sdtPr>
            <w:rPr>
              <w:rFonts w:ascii="Calibri Light" w:hAnsi="Calibri Light" w:cs="Calibri Light"/>
              <w:sz w:val="22"/>
              <w:szCs w:val="22"/>
            </w:rPr>
            <w:id w:val="946118530"/>
            <w:placeholder>
              <w:docPart w:val="EE89F19537794104AEBA69ACCBA664DC"/>
            </w:placeholder>
            <w:showingPlcHdr/>
            <w:text/>
          </w:sdtPr>
          <w:sdtEndPr/>
          <w:sdtContent>
            <w:tc>
              <w:tcPr>
                <w:tcW w:w="3405" w:type="pct"/>
                <w:tcBorders>
                  <w:top w:val="single" w:sz="4" w:space="0" w:color="02878E"/>
                  <w:bottom w:val="single" w:sz="4" w:space="0" w:color="02878E"/>
                </w:tcBorders>
                <w:vAlign w:val="bottom"/>
              </w:tcPr>
              <w:p w14:paraId="7B704FB8" w14:textId="563BFD59" w:rsidR="00650259"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50EDE671" w14:textId="77777777" w:rsidTr="7A1BFC45">
        <w:tc>
          <w:tcPr>
            <w:tcW w:w="1595" w:type="pct"/>
            <w:vAlign w:val="bottom"/>
          </w:tcPr>
          <w:p w14:paraId="213872BA" w14:textId="74598160"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Geboortedatum</w:t>
            </w:r>
          </w:p>
        </w:tc>
        <w:sdt>
          <w:sdtPr>
            <w:rPr>
              <w:rFonts w:ascii="Calibri Light" w:hAnsi="Calibri Light" w:cs="Calibri Light"/>
              <w:sz w:val="22"/>
              <w:szCs w:val="22"/>
            </w:rPr>
            <w:id w:val="-325742835"/>
            <w:placeholder>
              <w:docPart w:val="59AE1DAEA5714E5298DE9C8D2F119F34"/>
            </w:placeholder>
            <w:showingPlcHdr/>
            <w:text/>
          </w:sdtPr>
          <w:sdtEndPr/>
          <w:sdtContent>
            <w:tc>
              <w:tcPr>
                <w:tcW w:w="3405" w:type="pct"/>
                <w:tcBorders>
                  <w:top w:val="single" w:sz="4" w:space="0" w:color="02878E"/>
                  <w:bottom w:val="single" w:sz="4" w:space="0" w:color="02878E"/>
                </w:tcBorders>
                <w:vAlign w:val="bottom"/>
              </w:tcPr>
              <w:p w14:paraId="0D960FEE" w14:textId="1B1D643E" w:rsidR="00650259"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14277C" w:rsidRPr="0064745C" w14:paraId="3CDC7C68" w14:textId="77777777" w:rsidTr="7A1BFC45">
        <w:tc>
          <w:tcPr>
            <w:tcW w:w="1595" w:type="pct"/>
            <w:vAlign w:val="bottom"/>
          </w:tcPr>
          <w:p w14:paraId="6A0C8AF1" w14:textId="3D412F90" w:rsidR="0014277C"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Groep</w:t>
            </w:r>
          </w:p>
        </w:tc>
        <w:sdt>
          <w:sdtPr>
            <w:rPr>
              <w:rFonts w:ascii="Calibri Light" w:hAnsi="Calibri Light" w:cs="Calibri Light"/>
              <w:sz w:val="22"/>
              <w:szCs w:val="22"/>
            </w:rPr>
            <w:id w:val="-1194074798"/>
            <w:placeholder>
              <w:docPart w:val="1618AAFA33BB4008B07BF93BA0C63768"/>
            </w:placeholder>
            <w:showingPlcHdr/>
            <w:text/>
          </w:sdtPr>
          <w:sdtEndPr/>
          <w:sdtContent>
            <w:tc>
              <w:tcPr>
                <w:tcW w:w="3405" w:type="pct"/>
                <w:tcBorders>
                  <w:top w:val="single" w:sz="4" w:space="0" w:color="02878E"/>
                  <w:bottom w:val="single" w:sz="4" w:space="0" w:color="02878E"/>
                </w:tcBorders>
                <w:vAlign w:val="bottom"/>
              </w:tcPr>
              <w:p w14:paraId="7E3B1D35" w14:textId="00B6D0F3" w:rsidR="0014277C"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6F7F3E05" w14:textId="77777777" w:rsidTr="7A1BFC45">
        <w:tc>
          <w:tcPr>
            <w:tcW w:w="1595" w:type="pct"/>
            <w:vAlign w:val="bottom"/>
          </w:tcPr>
          <w:p w14:paraId="0CBBA558" w14:textId="47F3436D" w:rsidR="00650259" w:rsidRPr="0064745C" w:rsidRDefault="006B015A" w:rsidP="00F52451">
            <w:pPr>
              <w:pStyle w:val="Standaardinspringing"/>
              <w:rPr>
                <w:rFonts w:ascii="Calibri Light" w:hAnsi="Calibri Light" w:cs="Calibri Light"/>
                <w:sz w:val="22"/>
                <w:szCs w:val="22"/>
              </w:rPr>
            </w:pPr>
            <w:r>
              <w:rPr>
                <w:rFonts w:ascii="Calibri Light" w:hAnsi="Calibri Light" w:cs="Calibri Light"/>
                <w:sz w:val="22"/>
                <w:szCs w:val="22"/>
              </w:rPr>
              <w:t>Telefoonnummer</w:t>
            </w:r>
            <w:r w:rsidR="000C1AD5">
              <w:rPr>
                <w:rFonts w:ascii="Calibri Light" w:hAnsi="Calibri Light" w:cs="Calibri Light"/>
                <w:sz w:val="22"/>
                <w:szCs w:val="22"/>
              </w:rPr>
              <w:t xml:space="preserve"> 1</w:t>
            </w:r>
          </w:p>
        </w:tc>
        <w:sdt>
          <w:sdtPr>
            <w:rPr>
              <w:rFonts w:ascii="Calibri Light" w:hAnsi="Calibri Light" w:cs="Calibri Light"/>
              <w:sz w:val="22"/>
              <w:szCs w:val="22"/>
            </w:rPr>
            <w:id w:val="1742834730"/>
            <w:placeholder>
              <w:docPart w:val="9150D69E96F54DB58D3B28A3C0ED4CDD"/>
            </w:placeholder>
            <w:showingPlcHdr/>
            <w:text/>
          </w:sdtPr>
          <w:sdtEndPr/>
          <w:sdtContent>
            <w:tc>
              <w:tcPr>
                <w:tcW w:w="3405" w:type="pct"/>
                <w:tcBorders>
                  <w:bottom w:val="single" w:sz="4" w:space="0" w:color="02878E"/>
                </w:tcBorders>
                <w:vAlign w:val="bottom"/>
              </w:tcPr>
              <w:p w14:paraId="15C2DC04" w14:textId="3B68BD2D"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12404047" w14:textId="77777777" w:rsidTr="7A1BFC45">
        <w:tc>
          <w:tcPr>
            <w:tcW w:w="1595" w:type="pct"/>
            <w:vAlign w:val="bottom"/>
          </w:tcPr>
          <w:p w14:paraId="635DBB16" w14:textId="48E4A2F4" w:rsidR="00650259" w:rsidRPr="0064745C" w:rsidRDefault="000C1AD5" w:rsidP="00F52451">
            <w:pPr>
              <w:pStyle w:val="Standaardinspringing"/>
              <w:rPr>
                <w:rFonts w:ascii="Calibri Light" w:hAnsi="Calibri Light" w:cs="Calibri Light"/>
                <w:sz w:val="22"/>
                <w:szCs w:val="22"/>
              </w:rPr>
            </w:pPr>
            <w:r>
              <w:rPr>
                <w:rFonts w:ascii="Calibri Light" w:hAnsi="Calibri Light" w:cs="Calibri Light"/>
                <w:sz w:val="22"/>
                <w:szCs w:val="22"/>
              </w:rPr>
              <w:t>Telefoonnummer 2</w:t>
            </w:r>
          </w:p>
        </w:tc>
        <w:sdt>
          <w:sdtPr>
            <w:rPr>
              <w:rFonts w:ascii="Calibri Light" w:hAnsi="Calibri Light" w:cs="Calibri Light"/>
              <w:sz w:val="22"/>
              <w:szCs w:val="22"/>
            </w:rPr>
            <w:id w:val="-1347708406"/>
            <w:placeholder>
              <w:docPart w:val="5790FF367D5E4978970AE1534840FE9D"/>
            </w:placeholder>
            <w:showingPlcHdr/>
            <w:text/>
          </w:sdtPr>
          <w:sdtEndPr/>
          <w:sdtContent>
            <w:tc>
              <w:tcPr>
                <w:tcW w:w="3405" w:type="pct"/>
                <w:tcBorders>
                  <w:top w:val="single" w:sz="4" w:space="0" w:color="02878E"/>
                  <w:bottom w:val="single" w:sz="4" w:space="0" w:color="02878E"/>
                </w:tcBorders>
                <w:vAlign w:val="bottom"/>
              </w:tcPr>
              <w:p w14:paraId="1DDF1548" w14:textId="61A8FC51"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48B181D8" w14:textId="77777777" w:rsidTr="7A1BFC45">
        <w:trPr>
          <w:trHeight w:val="54"/>
        </w:trPr>
        <w:tc>
          <w:tcPr>
            <w:tcW w:w="5000" w:type="pct"/>
            <w:gridSpan w:val="2"/>
          </w:tcPr>
          <w:p w14:paraId="485A3BB6" w14:textId="77777777" w:rsidR="00650259" w:rsidRPr="0064745C" w:rsidRDefault="00650259" w:rsidP="00977F99">
            <w:pPr>
              <w:rPr>
                <w:rFonts w:ascii="Calibri Light" w:hAnsi="Calibri Light" w:cs="Calibri Light"/>
                <w:b/>
                <w:sz w:val="22"/>
                <w:szCs w:val="22"/>
              </w:rPr>
            </w:pPr>
          </w:p>
        </w:tc>
      </w:tr>
      <w:tr w:rsidR="0090596C" w:rsidRPr="0064745C" w14:paraId="0F714960" w14:textId="77777777" w:rsidTr="7A1BFC45">
        <w:tc>
          <w:tcPr>
            <w:tcW w:w="5000" w:type="pct"/>
            <w:gridSpan w:val="2"/>
            <w:shd w:val="clear" w:color="auto" w:fill="02878E"/>
          </w:tcPr>
          <w:p w14:paraId="5CCF154E" w14:textId="5F1594D3" w:rsidR="00650259" w:rsidRPr="0064745C" w:rsidRDefault="00E9106B" w:rsidP="0090596C">
            <w:pPr>
              <w:pStyle w:val="Kop1"/>
              <w:rPr>
                <w:rFonts w:ascii="Calibri Light" w:hAnsi="Calibri Light" w:cs="Calibri Light"/>
                <w:sz w:val="22"/>
                <w:szCs w:val="22"/>
              </w:rPr>
            </w:pPr>
            <w:bookmarkStart w:id="0" w:name="_Hlk521325947"/>
            <w:r>
              <w:rPr>
                <w:rFonts w:ascii="Calibri Light" w:hAnsi="Calibri Light" w:cs="Calibri Light"/>
                <w:sz w:val="22"/>
                <w:szCs w:val="22"/>
              </w:rPr>
              <w:t>Gegevens huisarts/specialist</w:t>
            </w:r>
          </w:p>
        </w:tc>
      </w:tr>
      <w:bookmarkEnd w:id="0"/>
      <w:tr w:rsidR="00650259" w:rsidRPr="0064745C" w14:paraId="70577D31" w14:textId="77777777" w:rsidTr="7A1BFC45">
        <w:tc>
          <w:tcPr>
            <w:tcW w:w="1595" w:type="pct"/>
            <w:vAlign w:val="bottom"/>
          </w:tcPr>
          <w:p w14:paraId="08189AE8" w14:textId="02613980" w:rsidR="00650259" w:rsidRPr="0064745C" w:rsidRDefault="005A0F17" w:rsidP="00F52451">
            <w:pPr>
              <w:pStyle w:val="Standaardinspringing"/>
              <w:rPr>
                <w:rFonts w:ascii="Calibri Light" w:hAnsi="Calibri Light" w:cs="Calibri Light"/>
                <w:sz w:val="22"/>
                <w:szCs w:val="22"/>
              </w:rPr>
            </w:pPr>
            <w:r w:rsidRPr="0064745C">
              <w:rPr>
                <w:rFonts w:ascii="Calibri Light" w:hAnsi="Calibri Light" w:cs="Calibri Light"/>
                <w:sz w:val="22"/>
                <w:szCs w:val="22"/>
              </w:rPr>
              <w:t>Naam</w:t>
            </w:r>
            <w:r w:rsidR="00E9106B">
              <w:rPr>
                <w:rFonts w:ascii="Calibri Light" w:hAnsi="Calibri Light" w:cs="Calibri Light"/>
                <w:sz w:val="22"/>
                <w:szCs w:val="22"/>
              </w:rPr>
              <w:t xml:space="preserve"> huisarts/specialist</w:t>
            </w:r>
          </w:p>
        </w:tc>
        <w:sdt>
          <w:sdtPr>
            <w:rPr>
              <w:rFonts w:ascii="Calibri Light" w:hAnsi="Calibri Light" w:cs="Calibri Light"/>
              <w:sz w:val="22"/>
              <w:szCs w:val="22"/>
            </w:rPr>
            <w:id w:val="462541904"/>
            <w:placeholder>
              <w:docPart w:val="8DB7EACA368C4ED4A8633D0F1064D5F2"/>
            </w:placeholder>
            <w:showingPlcHdr/>
            <w:text/>
          </w:sdtPr>
          <w:sdtEndPr/>
          <w:sdtContent>
            <w:tc>
              <w:tcPr>
                <w:tcW w:w="3405" w:type="pct"/>
                <w:tcBorders>
                  <w:bottom w:val="single" w:sz="4" w:space="0" w:color="02878E"/>
                </w:tcBorders>
                <w:vAlign w:val="bottom"/>
              </w:tcPr>
              <w:p w14:paraId="32FB5E25" w14:textId="3475D706"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2D060DA1" w14:textId="77777777" w:rsidTr="7A1BFC45">
        <w:tc>
          <w:tcPr>
            <w:tcW w:w="1595" w:type="pct"/>
            <w:vAlign w:val="bottom"/>
          </w:tcPr>
          <w:p w14:paraId="676AB324" w14:textId="5B13102A" w:rsidR="00650259" w:rsidRPr="0064745C" w:rsidRDefault="00E9106B" w:rsidP="00F52451">
            <w:pPr>
              <w:pStyle w:val="Standaardinspringing"/>
              <w:rPr>
                <w:rFonts w:ascii="Calibri Light" w:hAnsi="Calibri Light" w:cs="Calibri Light"/>
                <w:sz w:val="22"/>
                <w:szCs w:val="22"/>
              </w:rPr>
            </w:pPr>
            <w:r>
              <w:rPr>
                <w:rFonts w:ascii="Calibri Light" w:hAnsi="Calibri Light" w:cs="Calibri Light"/>
                <w:sz w:val="22"/>
                <w:szCs w:val="22"/>
              </w:rPr>
              <w:t xml:space="preserve">Telefoonnummer </w:t>
            </w:r>
          </w:p>
        </w:tc>
        <w:sdt>
          <w:sdtPr>
            <w:rPr>
              <w:rFonts w:ascii="Calibri Light" w:hAnsi="Calibri Light" w:cs="Calibri Light"/>
              <w:sz w:val="22"/>
              <w:szCs w:val="22"/>
            </w:rPr>
            <w:id w:val="1081638647"/>
            <w:placeholder>
              <w:docPart w:val="38D3248B76C046398475CF86C8BFA618"/>
            </w:placeholder>
            <w:showingPlcHdr/>
            <w:text/>
          </w:sdtPr>
          <w:sdtEndPr/>
          <w:sdtContent>
            <w:tc>
              <w:tcPr>
                <w:tcW w:w="3405" w:type="pct"/>
                <w:tcBorders>
                  <w:top w:val="single" w:sz="4" w:space="0" w:color="02878E"/>
                  <w:bottom w:val="single" w:sz="4" w:space="0" w:color="02878E"/>
                </w:tcBorders>
                <w:vAlign w:val="bottom"/>
              </w:tcPr>
              <w:p w14:paraId="03674D1D" w14:textId="13A4DF4F"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4EF59266" w14:textId="77777777" w:rsidTr="7A1BFC45">
        <w:tc>
          <w:tcPr>
            <w:tcW w:w="1595" w:type="pct"/>
            <w:vAlign w:val="bottom"/>
          </w:tcPr>
          <w:p w14:paraId="2FC065A0" w14:textId="77777777" w:rsidR="00650259" w:rsidRPr="0064745C" w:rsidRDefault="00650259" w:rsidP="0090596C">
            <w:pPr>
              <w:rPr>
                <w:rFonts w:ascii="Calibri Light" w:hAnsi="Calibri Light" w:cs="Calibri Light"/>
                <w:b/>
                <w:sz w:val="22"/>
                <w:szCs w:val="22"/>
              </w:rPr>
            </w:pPr>
          </w:p>
        </w:tc>
        <w:tc>
          <w:tcPr>
            <w:tcW w:w="3405" w:type="pct"/>
            <w:tcBorders>
              <w:top w:val="single" w:sz="4" w:space="0" w:color="02878E"/>
            </w:tcBorders>
            <w:vAlign w:val="bottom"/>
          </w:tcPr>
          <w:p w14:paraId="03076D37" w14:textId="77777777" w:rsidR="00650259" w:rsidRPr="0064745C" w:rsidRDefault="00650259" w:rsidP="0090596C">
            <w:pPr>
              <w:rPr>
                <w:rFonts w:ascii="Calibri Light" w:hAnsi="Calibri Light" w:cs="Calibri Light"/>
                <w:b/>
                <w:sz w:val="22"/>
                <w:szCs w:val="22"/>
              </w:rPr>
            </w:pPr>
          </w:p>
        </w:tc>
      </w:tr>
      <w:tr w:rsidR="00443A06" w:rsidRPr="0064745C" w14:paraId="3066E904" w14:textId="77777777" w:rsidTr="7A1BFC45">
        <w:tc>
          <w:tcPr>
            <w:tcW w:w="5000" w:type="pct"/>
            <w:gridSpan w:val="2"/>
            <w:shd w:val="clear" w:color="auto" w:fill="02878E"/>
          </w:tcPr>
          <w:p w14:paraId="05267BC5" w14:textId="5F7443FA" w:rsidR="00443A06" w:rsidRPr="0064745C" w:rsidRDefault="004A6F86" w:rsidP="005E4034">
            <w:pPr>
              <w:pStyle w:val="Kop1"/>
              <w:rPr>
                <w:rFonts w:ascii="Calibri Light" w:hAnsi="Calibri Light" w:cs="Calibri Light"/>
                <w:sz w:val="22"/>
                <w:szCs w:val="22"/>
              </w:rPr>
            </w:pPr>
            <w:r>
              <w:rPr>
                <w:rFonts w:ascii="Calibri Light" w:hAnsi="Calibri Light" w:cs="Calibri Light"/>
                <w:sz w:val="22"/>
                <w:szCs w:val="22"/>
              </w:rPr>
              <w:t>De medicijnen</w:t>
            </w:r>
          </w:p>
        </w:tc>
      </w:tr>
      <w:tr w:rsidR="00335568" w:rsidRPr="0064745C" w14:paraId="0A2CCF9F" w14:textId="77777777" w:rsidTr="00B76DED">
        <w:trPr>
          <w:trHeight w:val="4793"/>
        </w:trPr>
        <w:tc>
          <w:tcPr>
            <w:tcW w:w="5000" w:type="pct"/>
            <w:gridSpan w:val="2"/>
            <w:vAlign w:val="center"/>
          </w:tcPr>
          <w:tbl>
            <w:tblPr>
              <w:tblStyle w:val="Tabelraster"/>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6155"/>
            </w:tblGrid>
            <w:tr w:rsidR="008D32AA" w:rsidRPr="0064745C" w14:paraId="58BE03A6" w14:textId="77777777" w:rsidTr="00487A07">
              <w:trPr>
                <w:trHeight w:val="389"/>
              </w:trPr>
              <w:tc>
                <w:tcPr>
                  <w:tcW w:w="1567" w:type="pct"/>
                  <w:vAlign w:val="center"/>
                </w:tcPr>
                <w:p w14:paraId="487B6C54" w14:textId="4D78E460" w:rsidR="008D32AA" w:rsidRPr="0064745C" w:rsidRDefault="004A6F86" w:rsidP="00AB34B7">
                  <w:pPr>
                    <w:pStyle w:val="Standaardinspringing"/>
                    <w:ind w:left="0"/>
                    <w:rPr>
                      <w:rFonts w:ascii="Calibri Light" w:hAnsi="Calibri Light" w:cs="Calibri Light"/>
                      <w:sz w:val="22"/>
                      <w:szCs w:val="22"/>
                    </w:rPr>
                  </w:pPr>
                  <w:r>
                    <w:rPr>
                      <w:rFonts w:ascii="Calibri Light" w:hAnsi="Calibri Light" w:cs="Calibri Light"/>
                      <w:sz w:val="22"/>
                      <w:szCs w:val="22"/>
                    </w:rPr>
                    <w:t>De medicijnen zijn nodig voor</w:t>
                  </w:r>
                  <w:r w:rsidR="00574FDC">
                    <w:rPr>
                      <w:rFonts w:ascii="Calibri Light" w:hAnsi="Calibri Light" w:cs="Calibri Light"/>
                      <w:sz w:val="22"/>
                      <w:szCs w:val="22"/>
                    </w:rPr>
                    <w:t>:</w:t>
                  </w:r>
                </w:p>
              </w:tc>
              <w:sdt>
                <w:sdtPr>
                  <w:rPr>
                    <w:rFonts w:ascii="Calibri Light" w:hAnsi="Calibri Light" w:cs="Calibri Light"/>
                    <w:sz w:val="22"/>
                    <w:szCs w:val="22"/>
                  </w:rPr>
                  <w:id w:val="57369231"/>
                  <w:placeholder>
                    <w:docPart w:val="0F957ED5F3CC4A33B808378AE72A15E2"/>
                  </w:placeholder>
                  <w:showingPlcHdr/>
                  <w:text/>
                </w:sdtPr>
                <w:sdtEndPr/>
                <w:sdtContent>
                  <w:tc>
                    <w:tcPr>
                      <w:tcW w:w="3433" w:type="pct"/>
                      <w:tcBorders>
                        <w:bottom w:val="single" w:sz="4" w:space="0" w:color="008080"/>
                      </w:tcBorders>
                      <w:vAlign w:val="center"/>
                    </w:tcPr>
                    <w:p w14:paraId="41F7C143" w14:textId="2CB50B3E" w:rsidR="008D32AA" w:rsidRPr="0064745C" w:rsidRDefault="002B0A00"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8D32AA" w:rsidRPr="0064745C" w14:paraId="108F8831" w14:textId="77777777" w:rsidTr="00487A07">
              <w:trPr>
                <w:trHeight w:val="540"/>
              </w:trPr>
              <w:tc>
                <w:tcPr>
                  <w:tcW w:w="1567" w:type="pct"/>
                  <w:vAlign w:val="center"/>
                </w:tcPr>
                <w:p w14:paraId="0C9EEF1E" w14:textId="48F72CA7" w:rsidR="008D32AA" w:rsidRPr="0064745C" w:rsidRDefault="006A2592" w:rsidP="00AB34B7">
                  <w:pPr>
                    <w:pStyle w:val="Standaardinspringing"/>
                    <w:ind w:left="0"/>
                    <w:rPr>
                      <w:rFonts w:ascii="Calibri Light" w:hAnsi="Calibri Light" w:cs="Calibri Light"/>
                      <w:sz w:val="22"/>
                      <w:szCs w:val="22"/>
                    </w:rPr>
                  </w:pPr>
                  <w:r>
                    <w:rPr>
                      <w:rFonts w:ascii="Calibri Light" w:hAnsi="Calibri Light" w:cs="Calibri Light"/>
                      <w:sz w:val="22"/>
                      <w:szCs w:val="22"/>
                    </w:rPr>
                    <w:t>Naam van het medicijn</w:t>
                  </w:r>
                  <w:r w:rsidR="00574FDC">
                    <w:rPr>
                      <w:rFonts w:ascii="Calibri Light" w:hAnsi="Calibri Light" w:cs="Calibri Light"/>
                      <w:sz w:val="22"/>
                      <w:szCs w:val="22"/>
                    </w:rPr>
                    <w:t>:</w:t>
                  </w:r>
                </w:p>
              </w:tc>
              <w:sdt>
                <w:sdtPr>
                  <w:rPr>
                    <w:rFonts w:ascii="Calibri Light" w:hAnsi="Calibri Light" w:cs="Calibri Light"/>
                    <w:sz w:val="22"/>
                    <w:szCs w:val="22"/>
                  </w:rPr>
                  <w:id w:val="-2028094913"/>
                  <w:placeholder>
                    <w:docPart w:val="499F8E79424E4D9395CA2B9357A05AB1"/>
                  </w:placeholder>
                  <w:showingPlcHdr/>
                  <w:text/>
                </w:sdtPr>
                <w:sdtEndPr/>
                <w:sdtContent>
                  <w:tc>
                    <w:tcPr>
                      <w:tcW w:w="3433" w:type="pct"/>
                      <w:tcBorders>
                        <w:top w:val="single" w:sz="4" w:space="0" w:color="008080"/>
                        <w:bottom w:val="single" w:sz="4" w:space="0" w:color="008080"/>
                      </w:tcBorders>
                      <w:vAlign w:val="center"/>
                    </w:tcPr>
                    <w:p w14:paraId="48481662" w14:textId="2EE25B28" w:rsidR="008D32AA" w:rsidRPr="0064745C" w:rsidRDefault="002B0A00"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487A07" w:rsidRPr="0064745C" w14:paraId="3115DFC6" w14:textId="77777777" w:rsidTr="00487A07">
              <w:trPr>
                <w:trHeight w:val="540"/>
              </w:trPr>
              <w:tc>
                <w:tcPr>
                  <w:tcW w:w="1567" w:type="pct"/>
                  <w:vAlign w:val="center"/>
                </w:tcPr>
                <w:p w14:paraId="5DB6E0E4" w14:textId="589E38D5" w:rsidR="00487A07" w:rsidRDefault="00245784" w:rsidP="00AB34B7">
                  <w:pPr>
                    <w:pStyle w:val="Standaardinspringing"/>
                    <w:ind w:left="0"/>
                    <w:rPr>
                      <w:rFonts w:ascii="Calibri Light" w:hAnsi="Calibri Light" w:cs="Calibri Light"/>
                      <w:sz w:val="22"/>
                      <w:szCs w:val="22"/>
                    </w:rPr>
                  </w:pPr>
                  <w:r>
                    <w:rPr>
                      <w:rFonts w:ascii="Calibri Light" w:hAnsi="Calibri Light" w:cs="Calibri Light"/>
                      <w:sz w:val="22"/>
                      <w:szCs w:val="22"/>
                    </w:rPr>
                    <w:t>Medicijn dient dagelijks te worden toegediend op deze tijden</w:t>
                  </w:r>
                  <w:r w:rsidR="00574FDC">
                    <w:rPr>
                      <w:rFonts w:ascii="Calibri Light" w:hAnsi="Calibri Light" w:cs="Calibri Light"/>
                      <w:sz w:val="22"/>
                      <w:szCs w:val="22"/>
                    </w:rPr>
                    <w:t>:</w:t>
                  </w:r>
                </w:p>
              </w:tc>
              <w:sdt>
                <w:sdtPr>
                  <w:rPr>
                    <w:rFonts w:ascii="Calibri Light" w:hAnsi="Calibri Light" w:cs="Calibri Light"/>
                    <w:sz w:val="22"/>
                    <w:szCs w:val="22"/>
                  </w:rPr>
                  <w:id w:val="1060525445"/>
                  <w:placeholder>
                    <w:docPart w:val="4A816F3FBAEA46708509C915D1112642"/>
                  </w:placeholder>
                  <w:showingPlcHdr/>
                  <w:text/>
                </w:sdtPr>
                <w:sdtEndPr/>
                <w:sdtContent>
                  <w:tc>
                    <w:tcPr>
                      <w:tcW w:w="3433" w:type="pct"/>
                      <w:tcBorders>
                        <w:top w:val="single" w:sz="4" w:space="0" w:color="008080"/>
                        <w:bottom w:val="single" w:sz="4" w:space="0" w:color="008080"/>
                      </w:tcBorders>
                      <w:vAlign w:val="center"/>
                    </w:tcPr>
                    <w:p w14:paraId="4BDE7AB2" w14:textId="16668D11" w:rsidR="00487A07"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487A07" w:rsidRPr="0064745C" w14:paraId="31017A5B" w14:textId="77777777" w:rsidTr="00376911">
              <w:trPr>
                <w:trHeight w:val="540"/>
              </w:trPr>
              <w:tc>
                <w:tcPr>
                  <w:tcW w:w="1567" w:type="pct"/>
                  <w:vAlign w:val="center"/>
                </w:tcPr>
                <w:p w14:paraId="1AFCA1CA" w14:textId="06FAA525" w:rsidR="00487A07" w:rsidRDefault="00574FDC" w:rsidP="00AB34B7">
                  <w:pPr>
                    <w:pStyle w:val="Standaardinspringing"/>
                    <w:ind w:left="0"/>
                    <w:rPr>
                      <w:rFonts w:ascii="Calibri Light" w:hAnsi="Calibri Light" w:cs="Calibri Light"/>
                      <w:sz w:val="22"/>
                      <w:szCs w:val="22"/>
                    </w:rPr>
                  </w:pPr>
                  <w:r>
                    <w:rPr>
                      <w:rFonts w:ascii="Calibri Light" w:hAnsi="Calibri Light" w:cs="Calibri Light"/>
                      <w:sz w:val="22"/>
                      <w:szCs w:val="22"/>
                    </w:rPr>
                    <w:t>Medicijn dient alleen te worden toegediend in deze situatie:</w:t>
                  </w:r>
                </w:p>
              </w:tc>
              <w:sdt>
                <w:sdtPr>
                  <w:rPr>
                    <w:rFonts w:ascii="Calibri Light" w:hAnsi="Calibri Light" w:cs="Calibri Light"/>
                    <w:sz w:val="22"/>
                    <w:szCs w:val="22"/>
                  </w:rPr>
                  <w:id w:val="-1332218745"/>
                  <w:placeholder>
                    <w:docPart w:val="46FE444101D64292B47266127BA64B83"/>
                  </w:placeholder>
                  <w:showingPlcHdr/>
                  <w:text/>
                </w:sdtPr>
                <w:sdtEndPr/>
                <w:sdtContent>
                  <w:tc>
                    <w:tcPr>
                      <w:tcW w:w="3433" w:type="pct"/>
                      <w:tcBorders>
                        <w:top w:val="single" w:sz="4" w:space="0" w:color="008080"/>
                        <w:bottom w:val="single" w:sz="4" w:space="0" w:color="008080"/>
                      </w:tcBorders>
                      <w:vAlign w:val="center"/>
                    </w:tcPr>
                    <w:p w14:paraId="68D791CE" w14:textId="2F69398E" w:rsidR="00487A07"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376911" w:rsidRPr="0064745C" w14:paraId="71C12BC8" w14:textId="77777777" w:rsidTr="00376911">
              <w:trPr>
                <w:trHeight w:val="540"/>
              </w:trPr>
              <w:tc>
                <w:tcPr>
                  <w:tcW w:w="1567" w:type="pct"/>
                  <w:vAlign w:val="center"/>
                </w:tcPr>
                <w:p w14:paraId="37C687E0" w14:textId="285E106B" w:rsidR="00376911" w:rsidRDefault="00376911" w:rsidP="00AB34B7">
                  <w:pPr>
                    <w:pStyle w:val="Standaardinspringing"/>
                    <w:ind w:left="0"/>
                    <w:rPr>
                      <w:rFonts w:ascii="Calibri Light" w:hAnsi="Calibri Light" w:cs="Calibri Light"/>
                      <w:sz w:val="22"/>
                      <w:szCs w:val="22"/>
                    </w:rPr>
                  </w:pPr>
                  <w:r>
                    <w:rPr>
                      <w:rFonts w:ascii="Calibri Light" w:hAnsi="Calibri Light" w:cs="Calibri Light"/>
                      <w:sz w:val="22"/>
                      <w:szCs w:val="22"/>
                    </w:rPr>
                    <w:t>Dosering van medicijn:</w:t>
                  </w:r>
                </w:p>
              </w:tc>
              <w:sdt>
                <w:sdtPr>
                  <w:rPr>
                    <w:rFonts w:ascii="Calibri Light" w:hAnsi="Calibri Light" w:cs="Calibri Light"/>
                    <w:sz w:val="22"/>
                    <w:szCs w:val="22"/>
                  </w:rPr>
                  <w:id w:val="-1891339911"/>
                  <w:placeholder>
                    <w:docPart w:val="CB8BDBAB2A6E485A8C9B0877E46DB7A2"/>
                  </w:placeholder>
                  <w:showingPlcHdr/>
                  <w:text/>
                </w:sdtPr>
                <w:sdtEndPr/>
                <w:sdtContent>
                  <w:tc>
                    <w:tcPr>
                      <w:tcW w:w="3433" w:type="pct"/>
                      <w:tcBorders>
                        <w:top w:val="single" w:sz="4" w:space="0" w:color="008080"/>
                        <w:bottom w:val="single" w:sz="4" w:space="0" w:color="008080"/>
                      </w:tcBorders>
                      <w:vAlign w:val="center"/>
                    </w:tcPr>
                    <w:p w14:paraId="565764C1" w14:textId="466710E4" w:rsidR="00376911"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376911" w:rsidRPr="0064745C" w14:paraId="686E34B8" w14:textId="77777777" w:rsidTr="00B57A85">
              <w:trPr>
                <w:trHeight w:val="540"/>
              </w:trPr>
              <w:tc>
                <w:tcPr>
                  <w:tcW w:w="1567" w:type="pct"/>
                  <w:vAlign w:val="center"/>
                </w:tcPr>
                <w:p w14:paraId="2D909C76" w14:textId="517939FA" w:rsidR="00376911" w:rsidRDefault="008C3EDE" w:rsidP="00AB34B7">
                  <w:pPr>
                    <w:pStyle w:val="Standaardinspringing"/>
                    <w:ind w:left="0"/>
                    <w:rPr>
                      <w:rFonts w:ascii="Calibri Light" w:hAnsi="Calibri Light" w:cs="Calibri Light"/>
                      <w:sz w:val="22"/>
                      <w:szCs w:val="22"/>
                    </w:rPr>
                  </w:pPr>
                  <w:r>
                    <w:rPr>
                      <w:rFonts w:ascii="Calibri Light" w:hAnsi="Calibri Light" w:cs="Calibri Light"/>
                      <w:sz w:val="22"/>
                      <w:szCs w:val="22"/>
                    </w:rPr>
                    <w:t xml:space="preserve">Wijze van </w:t>
                  </w:r>
                  <w:r w:rsidR="00B57A85">
                    <w:rPr>
                      <w:rFonts w:ascii="Calibri Light" w:hAnsi="Calibri Light" w:cs="Calibri Light"/>
                      <w:sz w:val="22"/>
                      <w:szCs w:val="22"/>
                    </w:rPr>
                    <w:t>toedienen:</w:t>
                  </w:r>
                </w:p>
              </w:tc>
              <w:sdt>
                <w:sdtPr>
                  <w:rPr>
                    <w:rFonts w:ascii="Calibri Light" w:hAnsi="Calibri Light" w:cs="Calibri Light"/>
                    <w:sz w:val="22"/>
                    <w:szCs w:val="22"/>
                  </w:rPr>
                  <w:id w:val="717015893"/>
                  <w:placeholder>
                    <w:docPart w:val="176AD95654AA45B9BC76A70412B57926"/>
                  </w:placeholder>
                  <w:showingPlcHdr/>
                  <w:text/>
                </w:sdtPr>
                <w:sdtEndPr/>
                <w:sdtContent>
                  <w:tc>
                    <w:tcPr>
                      <w:tcW w:w="3433" w:type="pct"/>
                      <w:tcBorders>
                        <w:top w:val="single" w:sz="4" w:space="0" w:color="008080"/>
                        <w:bottom w:val="single" w:sz="4" w:space="0" w:color="008080"/>
                      </w:tcBorders>
                      <w:vAlign w:val="center"/>
                    </w:tcPr>
                    <w:p w14:paraId="1FCF2293" w14:textId="733D8F29" w:rsidR="00376911"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B57A85" w:rsidRPr="0064745C" w14:paraId="4C8F1EC2" w14:textId="77777777" w:rsidTr="00AB34B7">
              <w:trPr>
                <w:trHeight w:val="58"/>
              </w:trPr>
              <w:tc>
                <w:tcPr>
                  <w:tcW w:w="1567" w:type="pct"/>
                  <w:vAlign w:val="center"/>
                </w:tcPr>
                <w:p w14:paraId="1F1DFC81" w14:textId="2464DFB4" w:rsidR="00B57A85" w:rsidRDefault="00D56A90" w:rsidP="00AB34B7">
                  <w:pPr>
                    <w:pStyle w:val="Standaardinspringing"/>
                    <w:ind w:left="0"/>
                    <w:rPr>
                      <w:rFonts w:ascii="Calibri Light" w:hAnsi="Calibri Light" w:cs="Calibri Light"/>
                      <w:sz w:val="22"/>
                      <w:szCs w:val="22"/>
                    </w:rPr>
                  </w:pPr>
                  <w:r>
                    <w:rPr>
                      <w:rFonts w:ascii="Calibri Light" w:hAnsi="Calibri Light" w:cs="Calibri Light"/>
                      <w:sz w:val="22"/>
                      <w:szCs w:val="22"/>
                    </w:rPr>
                    <w:t>Wijze van bewaren:</w:t>
                  </w:r>
                </w:p>
              </w:tc>
              <w:sdt>
                <w:sdtPr>
                  <w:rPr>
                    <w:rFonts w:ascii="Calibri Light" w:hAnsi="Calibri Light" w:cs="Calibri Light"/>
                    <w:sz w:val="22"/>
                    <w:szCs w:val="22"/>
                  </w:rPr>
                  <w:id w:val="104476507"/>
                  <w:placeholder>
                    <w:docPart w:val="2A65C14CAB1B40AB9B16DAD145C22AA6"/>
                  </w:placeholder>
                  <w:showingPlcHdr/>
                  <w:text/>
                </w:sdtPr>
                <w:sdtEndPr/>
                <w:sdtContent>
                  <w:tc>
                    <w:tcPr>
                      <w:tcW w:w="3433" w:type="pct"/>
                      <w:tcBorders>
                        <w:top w:val="single" w:sz="4" w:space="0" w:color="008080"/>
                        <w:bottom w:val="single" w:sz="4" w:space="0" w:color="008080"/>
                      </w:tcBorders>
                      <w:vAlign w:val="center"/>
                    </w:tcPr>
                    <w:p w14:paraId="5C6C94A3" w14:textId="7E3752D5" w:rsidR="00B57A85"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AB34B7" w:rsidRPr="0064745C" w14:paraId="4A5A3E85" w14:textId="77777777" w:rsidTr="00D56A90">
              <w:trPr>
                <w:trHeight w:val="58"/>
              </w:trPr>
              <w:tc>
                <w:tcPr>
                  <w:tcW w:w="1567" w:type="pct"/>
                  <w:vAlign w:val="center"/>
                </w:tcPr>
                <w:p w14:paraId="1CD2B163" w14:textId="77777777" w:rsidR="00AB34B7" w:rsidRDefault="00AB34B7" w:rsidP="00AB34B7">
                  <w:pPr>
                    <w:pStyle w:val="Standaardinspringing"/>
                    <w:ind w:left="0"/>
                    <w:rPr>
                      <w:rFonts w:ascii="Calibri Light" w:hAnsi="Calibri Light" w:cs="Calibri Light"/>
                      <w:sz w:val="22"/>
                      <w:szCs w:val="22"/>
                    </w:rPr>
                  </w:pPr>
                </w:p>
              </w:tc>
              <w:tc>
                <w:tcPr>
                  <w:tcW w:w="3433" w:type="pct"/>
                  <w:tcBorders>
                    <w:top w:val="single" w:sz="4" w:space="0" w:color="008080"/>
                  </w:tcBorders>
                  <w:vAlign w:val="center"/>
                </w:tcPr>
                <w:p w14:paraId="59EBE919" w14:textId="77777777" w:rsidR="00AB34B7" w:rsidRDefault="00AB34B7" w:rsidP="008D32AA">
                  <w:pPr>
                    <w:spacing w:before="120"/>
                    <w:rPr>
                      <w:rFonts w:ascii="Calibri Light" w:hAnsi="Calibri Light" w:cs="Calibri Light"/>
                      <w:sz w:val="22"/>
                      <w:szCs w:val="22"/>
                    </w:rPr>
                  </w:pPr>
                </w:p>
              </w:tc>
            </w:tr>
          </w:tbl>
          <w:p w14:paraId="0FE61E80" w14:textId="01B644D6" w:rsidR="00335568" w:rsidRPr="0064745C" w:rsidRDefault="00335568" w:rsidP="00D43E38">
            <w:pPr>
              <w:pStyle w:val="Kop1"/>
              <w:tabs>
                <w:tab w:val="left" w:pos="4284"/>
              </w:tabs>
              <w:ind w:firstLine="720"/>
              <w:rPr>
                <w:rFonts w:ascii="Calibri Light" w:hAnsi="Calibri Light" w:cs="Calibri Light"/>
                <w:b w:val="0"/>
                <w:bCs/>
                <w:sz w:val="22"/>
                <w:szCs w:val="22"/>
              </w:rPr>
            </w:pPr>
          </w:p>
        </w:tc>
      </w:tr>
      <w:tr w:rsidR="00A14565" w:rsidRPr="0064745C" w14:paraId="18F8AFA0" w14:textId="77777777" w:rsidTr="7A1BFC45">
        <w:tc>
          <w:tcPr>
            <w:tcW w:w="5000" w:type="pct"/>
            <w:gridSpan w:val="2"/>
            <w:shd w:val="clear" w:color="auto" w:fill="02878E"/>
          </w:tcPr>
          <w:p w14:paraId="240CC545" w14:textId="3580562C" w:rsidR="00A14565" w:rsidRPr="0064745C" w:rsidRDefault="00A14565" w:rsidP="005E4034">
            <w:pPr>
              <w:pStyle w:val="Kop1"/>
              <w:rPr>
                <w:rFonts w:ascii="Calibri Light" w:hAnsi="Calibri Light" w:cs="Calibri Light"/>
                <w:sz w:val="22"/>
                <w:szCs w:val="22"/>
              </w:rPr>
            </w:pPr>
            <w:r w:rsidRPr="0064745C">
              <w:rPr>
                <w:rFonts w:ascii="Calibri Light" w:hAnsi="Calibri Light" w:cs="Calibri Light"/>
                <w:sz w:val="22"/>
                <w:szCs w:val="22"/>
              </w:rPr>
              <w:t>Handtekening ouder/verzorger</w:t>
            </w:r>
          </w:p>
        </w:tc>
      </w:tr>
      <w:tr w:rsidR="00CA3135" w:rsidRPr="0064745C" w14:paraId="3801D3A8" w14:textId="77777777" w:rsidTr="00FA3793">
        <w:trPr>
          <w:trHeight w:val="1042"/>
        </w:trPr>
        <w:tc>
          <w:tcPr>
            <w:tcW w:w="5000" w:type="pct"/>
            <w:gridSpan w:val="2"/>
            <w:vAlign w:val="bottom"/>
          </w:tcPr>
          <w:sdt>
            <w:sdtPr>
              <w:rPr>
                <w:rFonts w:ascii="Calibri Light" w:hAnsi="Calibri Light" w:cs="Calibri Light"/>
                <w:sz w:val="22"/>
                <w:szCs w:val="22"/>
              </w:rPr>
              <w:id w:val="548115439"/>
              <w:placeholder>
                <w:docPart w:val="DefaultPlaceholder_-1854013436"/>
              </w:placeholder>
              <w:showingPlcHdr/>
              <w:docPartList>
                <w:docPartGallery w:val="Quick Parts"/>
              </w:docPartList>
            </w:sdtPr>
            <w:sdtEndPr/>
            <w:sdtContent>
              <w:p w14:paraId="314826B6" w14:textId="319DBCB2" w:rsidR="00CA3135" w:rsidRPr="0064745C" w:rsidRDefault="009B16D6" w:rsidP="005E4034">
                <w:pPr>
                  <w:spacing w:before="120"/>
                  <w:rPr>
                    <w:rFonts w:ascii="Calibri Light" w:hAnsi="Calibri Light" w:cs="Calibri Light"/>
                    <w:sz w:val="22"/>
                    <w:szCs w:val="22"/>
                  </w:rPr>
                </w:pPr>
                <w:r w:rsidRPr="00366127">
                  <w:rPr>
                    <w:rStyle w:val="Tekstvantijdelijkeaanduiding"/>
                  </w:rPr>
                  <w:t>Kies een bouwsteen.</w:t>
                </w:r>
              </w:p>
            </w:sdtContent>
          </w:sdt>
        </w:tc>
      </w:tr>
    </w:tbl>
    <w:p w14:paraId="708395F5" w14:textId="626CB419" w:rsidR="00CE6104" w:rsidRPr="00FA3793" w:rsidRDefault="00987586" w:rsidP="00FA3793">
      <w:pPr>
        <w:pStyle w:val="Geenafstand"/>
        <w:rPr>
          <w:rFonts w:ascii="Calibri Light" w:hAnsi="Calibri Light" w:cs="Calibri Light"/>
          <w:sz w:val="22"/>
          <w:szCs w:val="36"/>
        </w:rPr>
      </w:pPr>
      <w:r w:rsidRPr="00D169E4">
        <w:rPr>
          <w:rFonts w:ascii="Calibri Light" w:hAnsi="Calibri Light" w:cs="Calibri Light"/>
          <w:sz w:val="22"/>
          <w:szCs w:val="36"/>
        </w:rPr>
        <w:t xml:space="preserve">Ondergetekende verklaart dat hij/zij verantwoordelijk is voor de juistheid van de verstrekte informatie en voor het doorgeven van wijzigingen met betrekking tot de verstrekte informatie. </w:t>
      </w:r>
      <w:r w:rsidR="00301D4B">
        <w:rPr>
          <w:rFonts w:ascii="Calibri Light" w:hAnsi="Calibri Light" w:cs="Calibri Light"/>
          <w:sz w:val="22"/>
          <w:szCs w:val="36"/>
        </w:rPr>
        <w:br/>
      </w:r>
      <w:r w:rsidRPr="00D169E4">
        <w:rPr>
          <w:rFonts w:ascii="Calibri Light" w:hAnsi="Calibri Light" w:cs="Calibri Light"/>
          <w:sz w:val="22"/>
          <w:szCs w:val="36"/>
        </w:rPr>
        <w:t>Ondergetekende verklaart tevens kennis te hebben genomen van het protocol medicijngebruik leerlingen</w:t>
      </w:r>
      <w:r>
        <w:rPr>
          <w:rFonts w:ascii="Calibri Light" w:hAnsi="Calibri Light" w:cs="Calibri Light"/>
          <w:sz w:val="22"/>
          <w:szCs w:val="36"/>
        </w:rPr>
        <w:t>.</w:t>
      </w:r>
    </w:p>
    <w:sectPr w:rsidR="00CE6104" w:rsidRPr="00FA3793" w:rsidSect="00301D4B">
      <w:headerReference w:type="default" r:id="rId11"/>
      <w:pgSz w:w="11906" w:h="16838" w:code="9"/>
      <w:pgMar w:top="1134" w:right="1440" w:bottom="0"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A6B2" w14:textId="77777777" w:rsidR="005C0255" w:rsidRDefault="005C0255" w:rsidP="00650259">
      <w:pPr>
        <w:spacing w:after="0" w:line="240" w:lineRule="auto"/>
      </w:pPr>
      <w:r>
        <w:separator/>
      </w:r>
    </w:p>
  </w:endnote>
  <w:endnote w:type="continuationSeparator" w:id="0">
    <w:p w14:paraId="271A9640" w14:textId="77777777" w:rsidR="005C0255" w:rsidRDefault="005C0255" w:rsidP="00650259">
      <w:pPr>
        <w:spacing w:after="0" w:line="240" w:lineRule="auto"/>
      </w:pPr>
      <w:r>
        <w:continuationSeparator/>
      </w:r>
    </w:p>
  </w:endnote>
  <w:endnote w:type="continuationNotice" w:id="1">
    <w:p w14:paraId="6320FBCE" w14:textId="77777777" w:rsidR="00CF0875" w:rsidRDefault="00CF0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6AC0E6-7682-4643-BD9A-33E936D29F2A}"/>
    <w:embedBold r:id="rId2" w:fontKey="{C8528F42-A71C-410F-ADA9-AE80BCE259F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ADEAE0EF-825A-463F-B18C-EC868D48A0A7}"/>
    <w:embedBold r:id="rId4" w:fontKey="{B1AA28C1-05D7-4F56-AF7B-F687D3D9489E}"/>
    <w:embedItalic r:id="rId5" w:fontKey="{146DFBD2-829F-4513-A389-5C0421E0B803}"/>
  </w:font>
  <w:font w:name="Consolas">
    <w:panose1 w:val="020B0609020204030204"/>
    <w:charset w:val="00"/>
    <w:family w:val="modern"/>
    <w:pitch w:val="fixed"/>
    <w:sig w:usb0="E00006FF" w:usb1="0000FCFF" w:usb2="00000001" w:usb3="00000000" w:csb0="0000019F" w:csb1="00000000"/>
    <w:embedRegular r:id="rId6" w:fontKey="{42455CBD-D8F9-4505-9406-23E0D6000FC3}"/>
  </w:font>
  <w:font w:name="BertDB">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C7B7B60D-C7A9-41BE-8AC1-7F41769C7362}"/>
    <w:embedBold r:id="rId8" w:fontKey="{CD0627E7-0970-4C7D-98C2-D90C25B078F4}"/>
  </w:font>
  <w:font w:name="Aptos">
    <w:charset w:val="00"/>
    <w:family w:val="swiss"/>
    <w:pitch w:val="variable"/>
    <w:sig w:usb0="20000287" w:usb1="00000003" w:usb2="00000000" w:usb3="00000000" w:csb0="0000019F" w:csb1="00000000"/>
    <w:embedRegular r:id="rId9" w:fontKey="{5A893B09-81F6-4232-A66F-53DA451DFC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98764" w14:textId="77777777" w:rsidR="005C0255" w:rsidRDefault="005C0255" w:rsidP="00650259">
      <w:pPr>
        <w:spacing w:after="0" w:line="240" w:lineRule="auto"/>
      </w:pPr>
      <w:r>
        <w:separator/>
      </w:r>
    </w:p>
  </w:footnote>
  <w:footnote w:type="continuationSeparator" w:id="0">
    <w:p w14:paraId="28021F47" w14:textId="77777777" w:rsidR="005C0255" w:rsidRDefault="005C0255" w:rsidP="00650259">
      <w:pPr>
        <w:spacing w:after="0" w:line="240" w:lineRule="auto"/>
      </w:pPr>
      <w:r>
        <w:continuationSeparator/>
      </w:r>
    </w:p>
  </w:footnote>
  <w:footnote w:type="continuationNotice" w:id="1">
    <w:p w14:paraId="5F554922" w14:textId="77777777" w:rsidR="00CF0875" w:rsidRDefault="00CF08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8748" w14:textId="0A83523C" w:rsidR="00650259" w:rsidRPr="004E3A63" w:rsidRDefault="00EE070B" w:rsidP="0090596C">
    <w:pPr>
      <w:pStyle w:val="Geenafstand"/>
      <w:spacing w:after="0"/>
      <w:rPr>
        <w:rFonts w:ascii="Calibri Light" w:hAnsi="Calibri Light" w:cs="Calibri Light"/>
        <w:b/>
        <w:bCs/>
        <w:color w:val="02878E"/>
        <w:sz w:val="44"/>
        <w:szCs w:val="56"/>
      </w:rPr>
    </w:pPr>
    <w:r w:rsidRPr="00F31E0C">
      <w:rPr>
        <w:rFonts w:ascii="Aptos" w:eastAsia="Aptos" w:hAnsi="Aptos" w:cs="Aptos"/>
        <w:noProof/>
        <w:color w:val="000000" w:themeColor="text1"/>
      </w:rPr>
      <w:drawing>
        <wp:anchor distT="0" distB="0" distL="114300" distR="114300" simplePos="0" relativeHeight="251657728" behindDoc="0" locked="0" layoutInCell="1" allowOverlap="1" wp14:anchorId="6AF67DBE" wp14:editId="496FF508">
          <wp:simplePos x="0" y="0"/>
          <wp:positionH relativeFrom="margin">
            <wp:align>right</wp:align>
          </wp:positionH>
          <wp:positionV relativeFrom="paragraph">
            <wp:posOffset>-236220</wp:posOffset>
          </wp:positionV>
          <wp:extent cx="1771015" cy="497840"/>
          <wp:effectExtent l="0" t="0" r="635" b="0"/>
          <wp:wrapNone/>
          <wp:docPr id="1978431303" name="Afbeelding 2"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1303" name="Afbeelding 2" descr="Afbeelding met tekst, Lettertype, Graphics, grafische vormgeving&#10;&#10;Door AI gegenereerde inhoud is mogelijk onjui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015" cy="4978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0955C8C"/>
    <w:multiLevelType w:val="hybridMultilevel"/>
    <w:tmpl w:val="00F2B314"/>
    <w:lvl w:ilvl="0" w:tplc="0413000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62163777">
    <w:abstractNumId w:val="11"/>
  </w:num>
  <w:num w:numId="2" w16cid:durableId="1869828325">
    <w:abstractNumId w:val="7"/>
  </w:num>
  <w:num w:numId="3" w16cid:durableId="639264040">
    <w:abstractNumId w:val="15"/>
  </w:num>
  <w:num w:numId="4" w16cid:durableId="1567298638">
    <w:abstractNumId w:val="12"/>
  </w:num>
  <w:num w:numId="5" w16cid:durableId="1827164540">
    <w:abstractNumId w:val="13"/>
  </w:num>
  <w:num w:numId="6" w16cid:durableId="62413997">
    <w:abstractNumId w:val="19"/>
  </w:num>
  <w:num w:numId="7" w16cid:durableId="827018228">
    <w:abstractNumId w:val="6"/>
  </w:num>
  <w:num w:numId="8" w16cid:durableId="535854599">
    <w:abstractNumId w:val="10"/>
  </w:num>
  <w:num w:numId="9" w16cid:durableId="787092797">
    <w:abstractNumId w:val="17"/>
  </w:num>
  <w:num w:numId="10" w16cid:durableId="711275120">
    <w:abstractNumId w:val="1"/>
  </w:num>
  <w:num w:numId="11" w16cid:durableId="380596336">
    <w:abstractNumId w:val="5"/>
  </w:num>
  <w:num w:numId="12" w16cid:durableId="1057124453">
    <w:abstractNumId w:val="0"/>
  </w:num>
  <w:num w:numId="13" w16cid:durableId="313799294">
    <w:abstractNumId w:val="2"/>
  </w:num>
  <w:num w:numId="14" w16cid:durableId="1402173370">
    <w:abstractNumId w:val="9"/>
  </w:num>
  <w:num w:numId="15" w16cid:durableId="1895463007">
    <w:abstractNumId w:val="8"/>
  </w:num>
  <w:num w:numId="16" w16cid:durableId="1762021341">
    <w:abstractNumId w:val="16"/>
  </w:num>
  <w:num w:numId="17" w16cid:durableId="529879505">
    <w:abstractNumId w:val="3"/>
  </w:num>
  <w:num w:numId="18" w16cid:durableId="2090613627">
    <w:abstractNumId w:val="22"/>
  </w:num>
  <w:num w:numId="19" w16cid:durableId="1961691882">
    <w:abstractNumId w:val="18"/>
  </w:num>
  <w:num w:numId="20" w16cid:durableId="2043092213">
    <w:abstractNumId w:val="14"/>
  </w:num>
  <w:num w:numId="21" w16cid:durableId="1681925241">
    <w:abstractNumId w:val="21"/>
  </w:num>
  <w:num w:numId="22" w16cid:durableId="1838111778">
    <w:abstractNumId w:val="4"/>
  </w:num>
  <w:num w:numId="23" w16cid:durableId="103404371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77C"/>
    <w:rsid w:val="00014E9A"/>
    <w:rsid w:val="000456E1"/>
    <w:rsid w:val="00052382"/>
    <w:rsid w:val="0006568A"/>
    <w:rsid w:val="00076F0F"/>
    <w:rsid w:val="00084253"/>
    <w:rsid w:val="000C1AD5"/>
    <w:rsid w:val="000D1F49"/>
    <w:rsid w:val="000E27A0"/>
    <w:rsid w:val="0014277C"/>
    <w:rsid w:val="00154325"/>
    <w:rsid w:val="001727CA"/>
    <w:rsid w:val="00193026"/>
    <w:rsid w:val="00195FF5"/>
    <w:rsid w:val="001F121C"/>
    <w:rsid w:val="00226E9A"/>
    <w:rsid w:val="00245784"/>
    <w:rsid w:val="00284ED6"/>
    <w:rsid w:val="002928D0"/>
    <w:rsid w:val="002A3FE4"/>
    <w:rsid w:val="002A4BB4"/>
    <w:rsid w:val="002B0A00"/>
    <w:rsid w:val="002B4734"/>
    <w:rsid w:val="002C56E6"/>
    <w:rsid w:val="00301D4B"/>
    <w:rsid w:val="00330258"/>
    <w:rsid w:val="00335568"/>
    <w:rsid w:val="00361E11"/>
    <w:rsid w:val="00376911"/>
    <w:rsid w:val="003B4744"/>
    <w:rsid w:val="003B4918"/>
    <w:rsid w:val="003F0847"/>
    <w:rsid w:val="0040090B"/>
    <w:rsid w:val="004041DA"/>
    <w:rsid w:val="004047E9"/>
    <w:rsid w:val="004263DF"/>
    <w:rsid w:val="004346EA"/>
    <w:rsid w:val="00443A06"/>
    <w:rsid w:val="0046302A"/>
    <w:rsid w:val="00470F1B"/>
    <w:rsid w:val="00487A07"/>
    <w:rsid w:val="00487D2D"/>
    <w:rsid w:val="004A6F86"/>
    <w:rsid w:val="004D5D62"/>
    <w:rsid w:val="004E3A63"/>
    <w:rsid w:val="004F195A"/>
    <w:rsid w:val="005112D0"/>
    <w:rsid w:val="00532B23"/>
    <w:rsid w:val="00554FF6"/>
    <w:rsid w:val="00574FDC"/>
    <w:rsid w:val="00577E06"/>
    <w:rsid w:val="00590C78"/>
    <w:rsid w:val="005A0F17"/>
    <w:rsid w:val="005A3BF7"/>
    <w:rsid w:val="005C0255"/>
    <w:rsid w:val="005F2035"/>
    <w:rsid w:val="005F7990"/>
    <w:rsid w:val="00633F92"/>
    <w:rsid w:val="00635676"/>
    <w:rsid w:val="0063739C"/>
    <w:rsid w:val="0064745C"/>
    <w:rsid w:val="00650259"/>
    <w:rsid w:val="006A2592"/>
    <w:rsid w:val="006B015A"/>
    <w:rsid w:val="006F0911"/>
    <w:rsid w:val="00724D80"/>
    <w:rsid w:val="00770F25"/>
    <w:rsid w:val="007A35A8"/>
    <w:rsid w:val="007A75F4"/>
    <w:rsid w:val="007B0A85"/>
    <w:rsid w:val="007C6A52"/>
    <w:rsid w:val="007F7B5D"/>
    <w:rsid w:val="0082043E"/>
    <w:rsid w:val="00827486"/>
    <w:rsid w:val="00836129"/>
    <w:rsid w:val="008C3EDE"/>
    <w:rsid w:val="008D32AA"/>
    <w:rsid w:val="008E203A"/>
    <w:rsid w:val="0090596C"/>
    <w:rsid w:val="0091229C"/>
    <w:rsid w:val="009239FC"/>
    <w:rsid w:val="00923F96"/>
    <w:rsid w:val="00940E73"/>
    <w:rsid w:val="0098597D"/>
    <w:rsid w:val="00987586"/>
    <w:rsid w:val="009B16D6"/>
    <w:rsid w:val="009C2CEC"/>
    <w:rsid w:val="009C46E3"/>
    <w:rsid w:val="009D0B2B"/>
    <w:rsid w:val="009F619A"/>
    <w:rsid w:val="009F6DDE"/>
    <w:rsid w:val="00A05A93"/>
    <w:rsid w:val="00A14565"/>
    <w:rsid w:val="00A34B0C"/>
    <w:rsid w:val="00A370A8"/>
    <w:rsid w:val="00A52DB2"/>
    <w:rsid w:val="00A52DD1"/>
    <w:rsid w:val="00A85E83"/>
    <w:rsid w:val="00A91C64"/>
    <w:rsid w:val="00AA3AF4"/>
    <w:rsid w:val="00AA4F2B"/>
    <w:rsid w:val="00AB041B"/>
    <w:rsid w:val="00AB34B7"/>
    <w:rsid w:val="00AE52CD"/>
    <w:rsid w:val="00B57A85"/>
    <w:rsid w:val="00B76DED"/>
    <w:rsid w:val="00BD4753"/>
    <w:rsid w:val="00BD5CB1"/>
    <w:rsid w:val="00BE41F9"/>
    <w:rsid w:val="00BE62EE"/>
    <w:rsid w:val="00C003BA"/>
    <w:rsid w:val="00C06092"/>
    <w:rsid w:val="00C46878"/>
    <w:rsid w:val="00C86A94"/>
    <w:rsid w:val="00CA3135"/>
    <w:rsid w:val="00CA3321"/>
    <w:rsid w:val="00CB4A51"/>
    <w:rsid w:val="00CB6FB1"/>
    <w:rsid w:val="00CC75F9"/>
    <w:rsid w:val="00CD4532"/>
    <w:rsid w:val="00CD47B0"/>
    <w:rsid w:val="00CD70CE"/>
    <w:rsid w:val="00CE6104"/>
    <w:rsid w:val="00CE7918"/>
    <w:rsid w:val="00CF02F0"/>
    <w:rsid w:val="00CF0875"/>
    <w:rsid w:val="00D16163"/>
    <w:rsid w:val="00D169E4"/>
    <w:rsid w:val="00D43E38"/>
    <w:rsid w:val="00D54B3D"/>
    <w:rsid w:val="00D56A90"/>
    <w:rsid w:val="00D74E1A"/>
    <w:rsid w:val="00DB3FAD"/>
    <w:rsid w:val="00DC2E15"/>
    <w:rsid w:val="00DD7099"/>
    <w:rsid w:val="00DD7E74"/>
    <w:rsid w:val="00DF5D9F"/>
    <w:rsid w:val="00E139C4"/>
    <w:rsid w:val="00E612BC"/>
    <w:rsid w:val="00E61C09"/>
    <w:rsid w:val="00E677FE"/>
    <w:rsid w:val="00E8179A"/>
    <w:rsid w:val="00E9106B"/>
    <w:rsid w:val="00E97EE1"/>
    <w:rsid w:val="00EB3B58"/>
    <w:rsid w:val="00EC7359"/>
    <w:rsid w:val="00EE070B"/>
    <w:rsid w:val="00EE3054"/>
    <w:rsid w:val="00F00606"/>
    <w:rsid w:val="00F01256"/>
    <w:rsid w:val="00F0466B"/>
    <w:rsid w:val="00F13350"/>
    <w:rsid w:val="00F358E0"/>
    <w:rsid w:val="00F52451"/>
    <w:rsid w:val="00FA3793"/>
    <w:rsid w:val="00FB68C3"/>
    <w:rsid w:val="00FC0256"/>
    <w:rsid w:val="00FC1077"/>
    <w:rsid w:val="00FC1835"/>
    <w:rsid w:val="00FC738A"/>
    <w:rsid w:val="00FC7475"/>
    <w:rsid w:val="00FE78A0"/>
    <w:rsid w:val="00FF1A82"/>
    <w:rsid w:val="3B1538DF"/>
    <w:rsid w:val="766F529C"/>
    <w:rsid w:val="7A1BF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915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226E9A"/>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paragraph" w:customStyle="1" w:styleId="Voorgedrukt">
    <w:name w:val="Voorgedrukt"/>
    <w:basedOn w:val="Standaard"/>
    <w:uiPriority w:val="99"/>
    <w:rsid w:val="004263DF"/>
    <w:pPr>
      <w:framePr w:hSpace="142" w:wrap="around" w:vAnchor="page" w:hAnchor="page" w:x="1810" w:y="5104"/>
      <w:spacing w:after="0" w:line="264" w:lineRule="auto"/>
      <w:jc w:val="both"/>
    </w:pPr>
    <w:rPr>
      <w:rFonts w:ascii="BertDB" w:eastAsia="Calibri" w:hAnsi="BertDB" w:cs="Times New Roman"/>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onHuijbers\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225C6A27A34B7EAC683ABF9C5AE6B1"/>
        <w:category>
          <w:name w:val="Algemeen"/>
          <w:gallery w:val="placeholder"/>
        </w:category>
        <w:types>
          <w:type w:val="bbPlcHdr"/>
        </w:types>
        <w:behaviors>
          <w:behavior w:val="content"/>
        </w:behaviors>
        <w:guid w:val="{4ADC9760-4889-4BC5-B205-82277518AEB6}"/>
      </w:docPartPr>
      <w:docPartBody>
        <w:p w:rsidR="007A75F4" w:rsidRDefault="00DF2756" w:rsidP="00DF2756">
          <w:pPr>
            <w:pStyle w:val="40225C6A27A34B7EAC683ABF9C5AE6B11"/>
          </w:pPr>
          <w:r w:rsidRPr="0064745C">
            <w:rPr>
              <w:rStyle w:val="Tekstvantijdelijkeaanduiding"/>
              <w:rFonts w:ascii="Calibri Light" w:hAnsi="Calibri Light" w:cs="Calibri Light"/>
              <w:sz w:val="22"/>
              <w:szCs w:val="22"/>
            </w:rPr>
            <w:t>Klik of tik om tekst in te voeren.</w:t>
          </w:r>
        </w:p>
      </w:docPartBody>
    </w:docPart>
    <w:docPart>
      <w:docPartPr>
        <w:name w:val="0F957ED5F3CC4A33B808378AE72A15E2"/>
        <w:category>
          <w:name w:val="Algemeen"/>
          <w:gallery w:val="placeholder"/>
        </w:category>
        <w:types>
          <w:type w:val="bbPlcHdr"/>
        </w:types>
        <w:behaviors>
          <w:behavior w:val="content"/>
        </w:behaviors>
        <w:guid w:val="{4169536C-3E12-4D6E-B4CE-BAD7E30AD216}"/>
      </w:docPartPr>
      <w:docPartBody>
        <w:p w:rsidR="003E679C" w:rsidRDefault="00DF2756" w:rsidP="00DF2756">
          <w:pPr>
            <w:pStyle w:val="0F957ED5F3CC4A33B808378AE72A15E22"/>
          </w:pPr>
          <w:r w:rsidRPr="0064745C">
            <w:rPr>
              <w:rStyle w:val="Tekstvantijdelijkeaanduiding"/>
              <w:rFonts w:ascii="Calibri Light" w:hAnsi="Calibri Light" w:cs="Calibri Light"/>
              <w:sz w:val="22"/>
              <w:szCs w:val="22"/>
            </w:rPr>
            <w:t>Klik of tik om tekst in te voeren.</w:t>
          </w:r>
        </w:p>
      </w:docPartBody>
    </w:docPart>
    <w:docPart>
      <w:docPartPr>
        <w:name w:val="499F8E79424E4D9395CA2B9357A05AB1"/>
        <w:category>
          <w:name w:val="Algemeen"/>
          <w:gallery w:val="placeholder"/>
        </w:category>
        <w:types>
          <w:type w:val="bbPlcHdr"/>
        </w:types>
        <w:behaviors>
          <w:behavior w:val="content"/>
        </w:behaviors>
        <w:guid w:val="{89825C9B-99B3-4D2A-B365-5D781067F7C0}"/>
      </w:docPartPr>
      <w:docPartBody>
        <w:p w:rsidR="003E679C" w:rsidRDefault="00DF2756" w:rsidP="00DF2756">
          <w:pPr>
            <w:pStyle w:val="499F8E79424E4D9395CA2B9357A05AB12"/>
          </w:pPr>
          <w:r w:rsidRPr="0064745C">
            <w:rPr>
              <w:rStyle w:val="Tekstvantijdelijkeaanduiding"/>
              <w:rFonts w:ascii="Calibri Light" w:hAnsi="Calibri Light" w:cs="Calibri Light"/>
              <w:sz w:val="22"/>
              <w:szCs w:val="22"/>
            </w:rPr>
            <w:t>Klik of tik om tekst in te voeren.</w:t>
          </w:r>
        </w:p>
      </w:docPartBody>
    </w:docPart>
    <w:docPart>
      <w:docPartPr>
        <w:name w:val="4A816F3FBAEA46708509C915D1112642"/>
        <w:category>
          <w:name w:val="Algemeen"/>
          <w:gallery w:val="placeholder"/>
        </w:category>
        <w:types>
          <w:type w:val="bbPlcHdr"/>
        </w:types>
        <w:behaviors>
          <w:behavior w:val="content"/>
        </w:behaviors>
        <w:guid w:val="{DDFD8A0E-261A-4C22-A553-04D66F0E307D}"/>
      </w:docPartPr>
      <w:docPartBody>
        <w:p w:rsidR="003E679C" w:rsidRDefault="00DF2756" w:rsidP="00DF2756">
          <w:pPr>
            <w:pStyle w:val="4A816F3FBAEA46708509C915D11126422"/>
          </w:pPr>
          <w:r w:rsidRPr="0064745C">
            <w:rPr>
              <w:rStyle w:val="Tekstvantijdelijkeaanduiding"/>
              <w:rFonts w:ascii="Calibri Light" w:hAnsi="Calibri Light" w:cs="Calibri Light"/>
              <w:sz w:val="22"/>
              <w:szCs w:val="22"/>
            </w:rPr>
            <w:t>Klik of tik om tekst in te voeren.</w:t>
          </w:r>
        </w:p>
      </w:docPartBody>
    </w:docPart>
    <w:docPart>
      <w:docPartPr>
        <w:name w:val="46FE444101D64292B47266127BA64B83"/>
        <w:category>
          <w:name w:val="Algemeen"/>
          <w:gallery w:val="placeholder"/>
        </w:category>
        <w:types>
          <w:type w:val="bbPlcHdr"/>
        </w:types>
        <w:behaviors>
          <w:behavior w:val="content"/>
        </w:behaviors>
        <w:guid w:val="{BB756541-0D5B-4D7B-ACAE-2BABA0697297}"/>
      </w:docPartPr>
      <w:docPartBody>
        <w:p w:rsidR="003E679C" w:rsidRDefault="00DF2756" w:rsidP="00DF2756">
          <w:pPr>
            <w:pStyle w:val="46FE444101D64292B47266127BA64B832"/>
          </w:pPr>
          <w:r w:rsidRPr="0064745C">
            <w:rPr>
              <w:rStyle w:val="Tekstvantijdelijkeaanduiding"/>
              <w:rFonts w:ascii="Calibri Light" w:hAnsi="Calibri Light" w:cs="Calibri Light"/>
              <w:sz w:val="22"/>
              <w:szCs w:val="22"/>
            </w:rPr>
            <w:t>Klik of tik om tekst in te voeren.</w:t>
          </w:r>
        </w:p>
      </w:docPartBody>
    </w:docPart>
    <w:docPart>
      <w:docPartPr>
        <w:name w:val="CB8BDBAB2A6E485A8C9B0877E46DB7A2"/>
        <w:category>
          <w:name w:val="Algemeen"/>
          <w:gallery w:val="placeholder"/>
        </w:category>
        <w:types>
          <w:type w:val="bbPlcHdr"/>
        </w:types>
        <w:behaviors>
          <w:behavior w:val="content"/>
        </w:behaviors>
        <w:guid w:val="{BDC432C3-52D1-483A-AC21-4BEE09D09CB6}"/>
      </w:docPartPr>
      <w:docPartBody>
        <w:p w:rsidR="003E679C" w:rsidRDefault="00DF2756" w:rsidP="00DF2756">
          <w:pPr>
            <w:pStyle w:val="CB8BDBAB2A6E485A8C9B0877E46DB7A22"/>
          </w:pPr>
          <w:r w:rsidRPr="0064745C">
            <w:rPr>
              <w:rStyle w:val="Tekstvantijdelijkeaanduiding"/>
              <w:rFonts w:ascii="Calibri Light" w:hAnsi="Calibri Light" w:cs="Calibri Light"/>
              <w:sz w:val="22"/>
              <w:szCs w:val="22"/>
            </w:rPr>
            <w:t>Klik of tik om tekst in te voeren.</w:t>
          </w:r>
        </w:p>
      </w:docPartBody>
    </w:docPart>
    <w:docPart>
      <w:docPartPr>
        <w:name w:val="176AD95654AA45B9BC76A70412B57926"/>
        <w:category>
          <w:name w:val="Algemeen"/>
          <w:gallery w:val="placeholder"/>
        </w:category>
        <w:types>
          <w:type w:val="bbPlcHdr"/>
        </w:types>
        <w:behaviors>
          <w:behavior w:val="content"/>
        </w:behaviors>
        <w:guid w:val="{3CD9D838-9112-4E16-90F4-5252A014504F}"/>
      </w:docPartPr>
      <w:docPartBody>
        <w:p w:rsidR="003E679C" w:rsidRDefault="00DF2756" w:rsidP="00DF2756">
          <w:pPr>
            <w:pStyle w:val="176AD95654AA45B9BC76A70412B579262"/>
          </w:pPr>
          <w:r w:rsidRPr="0064745C">
            <w:rPr>
              <w:rStyle w:val="Tekstvantijdelijkeaanduiding"/>
              <w:rFonts w:ascii="Calibri Light" w:hAnsi="Calibri Light" w:cs="Calibri Light"/>
              <w:sz w:val="22"/>
              <w:szCs w:val="22"/>
            </w:rPr>
            <w:t>Klik of tik om tekst in te voeren.</w:t>
          </w:r>
        </w:p>
      </w:docPartBody>
    </w:docPart>
    <w:docPart>
      <w:docPartPr>
        <w:name w:val="2A65C14CAB1B40AB9B16DAD145C22AA6"/>
        <w:category>
          <w:name w:val="Algemeen"/>
          <w:gallery w:val="placeholder"/>
        </w:category>
        <w:types>
          <w:type w:val="bbPlcHdr"/>
        </w:types>
        <w:behaviors>
          <w:behavior w:val="content"/>
        </w:behaviors>
        <w:guid w:val="{6DFB71AF-D6B6-4CC1-8BCB-7C069767AED2}"/>
      </w:docPartPr>
      <w:docPartBody>
        <w:p w:rsidR="003E679C" w:rsidRDefault="00DF2756" w:rsidP="00DF2756">
          <w:pPr>
            <w:pStyle w:val="2A65C14CAB1B40AB9B16DAD145C22AA62"/>
          </w:pPr>
          <w:r w:rsidRPr="0064745C">
            <w:rPr>
              <w:rStyle w:val="Tekstvantijdelijkeaanduiding"/>
              <w:rFonts w:ascii="Calibri Light" w:hAnsi="Calibri Light" w:cs="Calibri Light"/>
              <w:sz w:val="22"/>
              <w:szCs w:val="22"/>
            </w:rPr>
            <w:t>Klik of tik om tekst in te voeren.</w:t>
          </w:r>
        </w:p>
      </w:docPartBody>
    </w:docPart>
    <w:docPart>
      <w:docPartPr>
        <w:name w:val="A825A3CFBF914D18A0711DD887A59C1C"/>
        <w:category>
          <w:name w:val="Algemeen"/>
          <w:gallery w:val="placeholder"/>
        </w:category>
        <w:types>
          <w:type w:val="bbPlcHdr"/>
        </w:types>
        <w:behaviors>
          <w:behavior w:val="content"/>
        </w:behaviors>
        <w:guid w:val="{DD90DD24-2CEA-4C3A-89BE-14ACBC22BF77}"/>
      </w:docPartPr>
      <w:docPartBody>
        <w:p w:rsidR="003E679C" w:rsidRDefault="00DF2756" w:rsidP="00DF2756">
          <w:pPr>
            <w:pStyle w:val="A825A3CFBF914D18A0711DD887A59C1C1"/>
          </w:pPr>
          <w:r w:rsidRPr="0064745C">
            <w:rPr>
              <w:rStyle w:val="Tekstvantijdelijkeaanduiding"/>
              <w:rFonts w:ascii="Calibri Light" w:hAnsi="Calibri Light" w:cs="Calibri Light"/>
              <w:sz w:val="22"/>
              <w:szCs w:val="22"/>
            </w:rPr>
            <w:t>Klik of tik om tekst in te voeren.</w:t>
          </w:r>
        </w:p>
      </w:docPartBody>
    </w:docPart>
    <w:docPart>
      <w:docPartPr>
        <w:name w:val="6E1D0C4E8A5F4884B6F8650271E6D5D0"/>
        <w:category>
          <w:name w:val="Algemeen"/>
          <w:gallery w:val="placeholder"/>
        </w:category>
        <w:types>
          <w:type w:val="bbPlcHdr"/>
        </w:types>
        <w:behaviors>
          <w:behavior w:val="content"/>
        </w:behaviors>
        <w:guid w:val="{75319F8D-6F94-41A5-956D-2CB2B14A66DE}"/>
      </w:docPartPr>
      <w:docPartBody>
        <w:p w:rsidR="003E679C" w:rsidRDefault="00DF2756" w:rsidP="00DF2756">
          <w:pPr>
            <w:pStyle w:val="6E1D0C4E8A5F4884B6F8650271E6D5D01"/>
          </w:pPr>
          <w:r w:rsidRPr="0064745C">
            <w:rPr>
              <w:rStyle w:val="Tekstvantijdelijkeaanduiding"/>
              <w:rFonts w:ascii="Calibri Light" w:hAnsi="Calibri Light" w:cs="Calibri Light"/>
              <w:sz w:val="22"/>
              <w:szCs w:val="22"/>
            </w:rPr>
            <w:t>Klik of tik om tekst in te voeren.</w:t>
          </w:r>
        </w:p>
      </w:docPartBody>
    </w:docPart>
    <w:docPart>
      <w:docPartPr>
        <w:name w:val="EE89F19537794104AEBA69ACCBA664DC"/>
        <w:category>
          <w:name w:val="Algemeen"/>
          <w:gallery w:val="placeholder"/>
        </w:category>
        <w:types>
          <w:type w:val="bbPlcHdr"/>
        </w:types>
        <w:behaviors>
          <w:behavior w:val="content"/>
        </w:behaviors>
        <w:guid w:val="{5D83F0D2-79E1-4F8B-A881-67A5FA341CC7}"/>
      </w:docPartPr>
      <w:docPartBody>
        <w:p w:rsidR="003E679C" w:rsidRDefault="00DF2756" w:rsidP="00DF2756">
          <w:pPr>
            <w:pStyle w:val="EE89F19537794104AEBA69ACCBA664DC1"/>
          </w:pPr>
          <w:r w:rsidRPr="0064745C">
            <w:rPr>
              <w:rStyle w:val="Tekstvantijdelijkeaanduiding"/>
              <w:rFonts w:ascii="Calibri Light" w:hAnsi="Calibri Light" w:cs="Calibri Light"/>
              <w:sz w:val="22"/>
              <w:szCs w:val="22"/>
            </w:rPr>
            <w:t>Klik of tik om tekst in te voeren.</w:t>
          </w:r>
        </w:p>
      </w:docPartBody>
    </w:docPart>
    <w:docPart>
      <w:docPartPr>
        <w:name w:val="59AE1DAEA5714E5298DE9C8D2F119F34"/>
        <w:category>
          <w:name w:val="Algemeen"/>
          <w:gallery w:val="placeholder"/>
        </w:category>
        <w:types>
          <w:type w:val="bbPlcHdr"/>
        </w:types>
        <w:behaviors>
          <w:behavior w:val="content"/>
        </w:behaviors>
        <w:guid w:val="{9D6FF92C-29D6-4403-87B1-D4EBBD2B4013}"/>
      </w:docPartPr>
      <w:docPartBody>
        <w:p w:rsidR="003E679C" w:rsidRDefault="00DF2756" w:rsidP="00DF2756">
          <w:pPr>
            <w:pStyle w:val="59AE1DAEA5714E5298DE9C8D2F119F341"/>
          </w:pPr>
          <w:r w:rsidRPr="0064745C">
            <w:rPr>
              <w:rStyle w:val="Tekstvantijdelijkeaanduiding"/>
              <w:rFonts w:ascii="Calibri Light" w:hAnsi="Calibri Light" w:cs="Calibri Light"/>
              <w:sz w:val="22"/>
              <w:szCs w:val="22"/>
            </w:rPr>
            <w:t>Klik of tik om tekst in te voeren.</w:t>
          </w:r>
        </w:p>
      </w:docPartBody>
    </w:docPart>
    <w:docPart>
      <w:docPartPr>
        <w:name w:val="1618AAFA33BB4008B07BF93BA0C63768"/>
        <w:category>
          <w:name w:val="Algemeen"/>
          <w:gallery w:val="placeholder"/>
        </w:category>
        <w:types>
          <w:type w:val="bbPlcHdr"/>
        </w:types>
        <w:behaviors>
          <w:behavior w:val="content"/>
        </w:behaviors>
        <w:guid w:val="{9B26A376-E800-4CC2-A706-A4BF70D42464}"/>
      </w:docPartPr>
      <w:docPartBody>
        <w:p w:rsidR="003E679C" w:rsidRDefault="00DF2756" w:rsidP="00DF2756">
          <w:pPr>
            <w:pStyle w:val="1618AAFA33BB4008B07BF93BA0C637681"/>
          </w:pPr>
          <w:r w:rsidRPr="0064745C">
            <w:rPr>
              <w:rStyle w:val="Tekstvantijdelijkeaanduiding"/>
              <w:rFonts w:ascii="Calibri Light" w:hAnsi="Calibri Light" w:cs="Calibri Light"/>
              <w:sz w:val="22"/>
              <w:szCs w:val="22"/>
            </w:rPr>
            <w:t>Klik of tik om tekst in te voeren.</w:t>
          </w:r>
        </w:p>
      </w:docPartBody>
    </w:docPart>
    <w:docPart>
      <w:docPartPr>
        <w:name w:val="9150D69E96F54DB58D3B28A3C0ED4CDD"/>
        <w:category>
          <w:name w:val="Algemeen"/>
          <w:gallery w:val="placeholder"/>
        </w:category>
        <w:types>
          <w:type w:val="bbPlcHdr"/>
        </w:types>
        <w:behaviors>
          <w:behavior w:val="content"/>
        </w:behaviors>
        <w:guid w:val="{5993E7B9-376F-4CB0-B022-D875C05E5D49}"/>
      </w:docPartPr>
      <w:docPartBody>
        <w:p w:rsidR="003E679C" w:rsidRDefault="00DF2756" w:rsidP="00DF2756">
          <w:pPr>
            <w:pStyle w:val="9150D69E96F54DB58D3B28A3C0ED4CDD1"/>
          </w:pPr>
          <w:r w:rsidRPr="0064745C">
            <w:rPr>
              <w:rStyle w:val="Tekstvantijdelijkeaanduiding"/>
              <w:rFonts w:ascii="Calibri Light" w:hAnsi="Calibri Light" w:cs="Calibri Light"/>
              <w:sz w:val="22"/>
              <w:szCs w:val="22"/>
            </w:rPr>
            <w:t>Klik of tik om tekst in te voeren.</w:t>
          </w:r>
        </w:p>
      </w:docPartBody>
    </w:docPart>
    <w:docPart>
      <w:docPartPr>
        <w:name w:val="5790FF367D5E4978970AE1534840FE9D"/>
        <w:category>
          <w:name w:val="Algemeen"/>
          <w:gallery w:val="placeholder"/>
        </w:category>
        <w:types>
          <w:type w:val="bbPlcHdr"/>
        </w:types>
        <w:behaviors>
          <w:behavior w:val="content"/>
        </w:behaviors>
        <w:guid w:val="{A65D4B1D-9934-48A2-9BF1-735840F6C4AF}"/>
      </w:docPartPr>
      <w:docPartBody>
        <w:p w:rsidR="003E679C" w:rsidRDefault="00DF2756" w:rsidP="00DF2756">
          <w:pPr>
            <w:pStyle w:val="5790FF367D5E4978970AE1534840FE9D1"/>
          </w:pPr>
          <w:r w:rsidRPr="0064745C">
            <w:rPr>
              <w:rStyle w:val="Tekstvantijdelijkeaanduiding"/>
              <w:rFonts w:ascii="Calibri Light" w:hAnsi="Calibri Light" w:cs="Calibri Light"/>
              <w:sz w:val="22"/>
              <w:szCs w:val="22"/>
            </w:rPr>
            <w:t>Klik of tik om tekst in te voeren.</w:t>
          </w:r>
        </w:p>
      </w:docPartBody>
    </w:docPart>
    <w:docPart>
      <w:docPartPr>
        <w:name w:val="8DB7EACA368C4ED4A8633D0F1064D5F2"/>
        <w:category>
          <w:name w:val="Algemeen"/>
          <w:gallery w:val="placeholder"/>
        </w:category>
        <w:types>
          <w:type w:val="bbPlcHdr"/>
        </w:types>
        <w:behaviors>
          <w:behavior w:val="content"/>
        </w:behaviors>
        <w:guid w:val="{9AEF9177-5E9F-4918-9373-FDD50EC7B933}"/>
      </w:docPartPr>
      <w:docPartBody>
        <w:p w:rsidR="003E679C" w:rsidRDefault="00DF2756" w:rsidP="00DF2756">
          <w:pPr>
            <w:pStyle w:val="8DB7EACA368C4ED4A8633D0F1064D5F21"/>
          </w:pPr>
          <w:r w:rsidRPr="0064745C">
            <w:rPr>
              <w:rStyle w:val="Tekstvantijdelijkeaanduiding"/>
              <w:rFonts w:ascii="Calibri Light" w:hAnsi="Calibri Light" w:cs="Calibri Light"/>
              <w:sz w:val="22"/>
              <w:szCs w:val="22"/>
            </w:rPr>
            <w:t>Klik of tik om tekst in te voeren.</w:t>
          </w:r>
        </w:p>
      </w:docPartBody>
    </w:docPart>
    <w:docPart>
      <w:docPartPr>
        <w:name w:val="38D3248B76C046398475CF86C8BFA618"/>
        <w:category>
          <w:name w:val="Algemeen"/>
          <w:gallery w:val="placeholder"/>
        </w:category>
        <w:types>
          <w:type w:val="bbPlcHdr"/>
        </w:types>
        <w:behaviors>
          <w:behavior w:val="content"/>
        </w:behaviors>
        <w:guid w:val="{07039D43-E760-4BAA-B835-D14016F0BB46}"/>
      </w:docPartPr>
      <w:docPartBody>
        <w:p w:rsidR="003E679C" w:rsidRDefault="00DF2756" w:rsidP="00DF2756">
          <w:pPr>
            <w:pStyle w:val="38D3248B76C046398475CF86C8BFA6181"/>
          </w:pPr>
          <w:r w:rsidRPr="0064745C">
            <w:rPr>
              <w:rStyle w:val="Tekstvantijdelijkeaanduiding"/>
              <w:rFonts w:ascii="Calibri Light" w:hAnsi="Calibri Light" w:cs="Calibri Light"/>
              <w:sz w:val="22"/>
              <w:szCs w:val="22"/>
            </w:rPr>
            <w:t>Klik of tik om tekst in te voeren.</w:t>
          </w:r>
        </w:p>
      </w:docPartBody>
    </w:docPart>
    <w:docPart>
      <w:docPartPr>
        <w:name w:val="DefaultPlaceholder_-1854013436"/>
        <w:category>
          <w:name w:val="Algemeen"/>
          <w:gallery w:val="placeholder"/>
        </w:category>
        <w:types>
          <w:type w:val="bbPlcHdr"/>
        </w:types>
        <w:behaviors>
          <w:behavior w:val="content"/>
        </w:behaviors>
        <w:guid w:val="{3764E764-0AB9-4E2E-916B-85041DE22B2C}"/>
      </w:docPartPr>
      <w:docPartBody>
        <w:p w:rsidR="003E679C" w:rsidRDefault="00DF2756">
          <w:r w:rsidRPr="00366127">
            <w:rPr>
              <w:rStyle w:val="Tekstvantijdelijkeaanduiding"/>
            </w:rPr>
            <w:t>Kies een bouwsteen.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BertDB">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F4"/>
    <w:rsid w:val="003E679C"/>
    <w:rsid w:val="007A75F4"/>
    <w:rsid w:val="00A10BA1"/>
    <w:rsid w:val="00BE41F9"/>
    <w:rsid w:val="00CF02F0"/>
    <w:rsid w:val="00DF2756"/>
    <w:rsid w:val="00E652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F2756"/>
    <w:rPr>
      <w:color w:val="808080"/>
    </w:rPr>
  </w:style>
  <w:style w:type="paragraph" w:styleId="Voettekst">
    <w:name w:val="footer"/>
    <w:basedOn w:val="Standaard"/>
    <w:link w:val="VoettekstChar"/>
    <w:uiPriority w:val="99"/>
    <w:rsid w:val="00DF2756"/>
    <w:pPr>
      <w:tabs>
        <w:tab w:val="center" w:pos="4680"/>
        <w:tab w:val="right" w:pos="9810"/>
      </w:tabs>
      <w:spacing w:after="0" w:line="240" w:lineRule="auto"/>
    </w:pPr>
    <w:rPr>
      <w:rFonts w:eastAsiaTheme="minorHAnsi"/>
      <w:kern w:val="0"/>
      <w:sz w:val="18"/>
      <w:lang w:eastAsia="en-US"/>
      <w14:ligatures w14:val="none"/>
    </w:rPr>
  </w:style>
  <w:style w:type="character" w:customStyle="1" w:styleId="VoettekstChar">
    <w:name w:val="Voettekst Char"/>
    <w:basedOn w:val="Standaardalinea-lettertype"/>
    <w:link w:val="Voettekst"/>
    <w:uiPriority w:val="99"/>
    <w:rsid w:val="00DF2756"/>
    <w:rPr>
      <w:rFonts w:eastAsiaTheme="minorHAnsi"/>
      <w:kern w:val="0"/>
      <w:sz w:val="18"/>
      <w:lang w:eastAsia="en-US"/>
      <w14:ligatures w14:val="none"/>
    </w:rPr>
  </w:style>
  <w:style w:type="paragraph" w:customStyle="1" w:styleId="40225C6A27A34B7EAC683ABF9C5AE6B11">
    <w:name w:val="40225C6A27A34B7EAC683ABF9C5AE6B11"/>
    <w:rsid w:val="00DF2756"/>
    <w:pPr>
      <w:spacing w:after="200" w:line="271" w:lineRule="auto"/>
    </w:pPr>
    <w:rPr>
      <w:rFonts w:eastAsiaTheme="minorHAnsi"/>
      <w:kern w:val="0"/>
      <w:sz w:val="28"/>
      <w:szCs w:val="28"/>
      <w:lang w:eastAsia="en-US"/>
      <w14:ligatures w14:val="none"/>
    </w:rPr>
  </w:style>
  <w:style w:type="paragraph" w:customStyle="1" w:styleId="A825A3CFBF914D18A0711DD887A59C1C1">
    <w:name w:val="A825A3CFBF914D18A0711DD887A59C1C1"/>
    <w:rsid w:val="00DF2756"/>
    <w:pPr>
      <w:spacing w:after="200" w:line="271" w:lineRule="auto"/>
    </w:pPr>
    <w:rPr>
      <w:rFonts w:eastAsiaTheme="minorHAnsi"/>
      <w:kern w:val="0"/>
      <w:sz w:val="28"/>
      <w:szCs w:val="28"/>
      <w:lang w:eastAsia="en-US"/>
      <w14:ligatures w14:val="none"/>
    </w:rPr>
  </w:style>
  <w:style w:type="paragraph" w:customStyle="1" w:styleId="6E1D0C4E8A5F4884B6F8650271E6D5D01">
    <w:name w:val="6E1D0C4E8A5F4884B6F8650271E6D5D01"/>
    <w:rsid w:val="00DF2756"/>
    <w:pPr>
      <w:spacing w:after="200" w:line="271" w:lineRule="auto"/>
    </w:pPr>
    <w:rPr>
      <w:rFonts w:eastAsiaTheme="minorHAnsi"/>
      <w:kern w:val="0"/>
      <w:sz w:val="28"/>
      <w:szCs w:val="28"/>
      <w:lang w:eastAsia="en-US"/>
      <w14:ligatures w14:val="none"/>
    </w:rPr>
  </w:style>
  <w:style w:type="paragraph" w:customStyle="1" w:styleId="EE89F19537794104AEBA69ACCBA664DC1">
    <w:name w:val="EE89F19537794104AEBA69ACCBA664DC1"/>
    <w:rsid w:val="00DF2756"/>
    <w:pPr>
      <w:spacing w:after="200" w:line="271" w:lineRule="auto"/>
    </w:pPr>
    <w:rPr>
      <w:rFonts w:eastAsiaTheme="minorHAnsi"/>
      <w:kern w:val="0"/>
      <w:sz w:val="28"/>
      <w:szCs w:val="28"/>
      <w:lang w:eastAsia="en-US"/>
      <w14:ligatures w14:val="none"/>
    </w:rPr>
  </w:style>
  <w:style w:type="paragraph" w:customStyle="1" w:styleId="59AE1DAEA5714E5298DE9C8D2F119F341">
    <w:name w:val="59AE1DAEA5714E5298DE9C8D2F119F341"/>
    <w:rsid w:val="00DF2756"/>
    <w:pPr>
      <w:spacing w:after="200" w:line="271" w:lineRule="auto"/>
    </w:pPr>
    <w:rPr>
      <w:rFonts w:eastAsiaTheme="minorHAnsi"/>
      <w:kern w:val="0"/>
      <w:sz w:val="28"/>
      <w:szCs w:val="28"/>
      <w:lang w:eastAsia="en-US"/>
      <w14:ligatures w14:val="none"/>
    </w:rPr>
  </w:style>
  <w:style w:type="paragraph" w:customStyle="1" w:styleId="1618AAFA33BB4008B07BF93BA0C637681">
    <w:name w:val="1618AAFA33BB4008B07BF93BA0C637681"/>
    <w:rsid w:val="00DF2756"/>
    <w:pPr>
      <w:spacing w:after="200" w:line="271" w:lineRule="auto"/>
    </w:pPr>
    <w:rPr>
      <w:rFonts w:eastAsiaTheme="minorHAnsi"/>
      <w:kern w:val="0"/>
      <w:sz w:val="28"/>
      <w:szCs w:val="28"/>
      <w:lang w:eastAsia="en-US"/>
      <w14:ligatures w14:val="none"/>
    </w:rPr>
  </w:style>
  <w:style w:type="paragraph" w:customStyle="1" w:styleId="9150D69E96F54DB58D3B28A3C0ED4CDD1">
    <w:name w:val="9150D69E96F54DB58D3B28A3C0ED4CDD1"/>
    <w:rsid w:val="00DF2756"/>
    <w:pPr>
      <w:spacing w:after="200" w:line="271" w:lineRule="auto"/>
    </w:pPr>
    <w:rPr>
      <w:rFonts w:eastAsiaTheme="minorHAnsi"/>
      <w:kern w:val="0"/>
      <w:sz w:val="28"/>
      <w:szCs w:val="28"/>
      <w:lang w:eastAsia="en-US"/>
      <w14:ligatures w14:val="none"/>
    </w:rPr>
  </w:style>
  <w:style w:type="paragraph" w:customStyle="1" w:styleId="5790FF367D5E4978970AE1534840FE9D1">
    <w:name w:val="5790FF367D5E4978970AE1534840FE9D1"/>
    <w:rsid w:val="00DF2756"/>
    <w:pPr>
      <w:spacing w:after="200" w:line="271" w:lineRule="auto"/>
    </w:pPr>
    <w:rPr>
      <w:rFonts w:eastAsiaTheme="minorHAnsi"/>
      <w:kern w:val="0"/>
      <w:sz w:val="28"/>
      <w:szCs w:val="28"/>
      <w:lang w:eastAsia="en-US"/>
      <w14:ligatures w14:val="none"/>
    </w:rPr>
  </w:style>
  <w:style w:type="paragraph" w:customStyle="1" w:styleId="8DB7EACA368C4ED4A8633D0F1064D5F21">
    <w:name w:val="8DB7EACA368C4ED4A8633D0F1064D5F21"/>
    <w:rsid w:val="00DF2756"/>
    <w:pPr>
      <w:spacing w:after="200" w:line="271" w:lineRule="auto"/>
    </w:pPr>
    <w:rPr>
      <w:rFonts w:eastAsiaTheme="minorHAnsi"/>
      <w:kern w:val="0"/>
      <w:sz w:val="28"/>
      <w:szCs w:val="28"/>
      <w:lang w:eastAsia="en-US"/>
      <w14:ligatures w14:val="none"/>
    </w:rPr>
  </w:style>
  <w:style w:type="paragraph" w:customStyle="1" w:styleId="38D3248B76C046398475CF86C8BFA6181">
    <w:name w:val="38D3248B76C046398475CF86C8BFA6181"/>
    <w:rsid w:val="00DF2756"/>
    <w:pPr>
      <w:spacing w:after="200" w:line="271" w:lineRule="auto"/>
    </w:pPr>
    <w:rPr>
      <w:rFonts w:eastAsiaTheme="minorHAnsi"/>
      <w:kern w:val="0"/>
      <w:sz w:val="28"/>
      <w:szCs w:val="28"/>
      <w:lang w:eastAsia="en-US"/>
      <w14:ligatures w14:val="none"/>
    </w:rPr>
  </w:style>
  <w:style w:type="paragraph" w:customStyle="1" w:styleId="0F957ED5F3CC4A33B808378AE72A15E22">
    <w:name w:val="0F957ED5F3CC4A33B808378AE72A15E22"/>
    <w:rsid w:val="00DF2756"/>
    <w:pPr>
      <w:spacing w:after="200" w:line="271" w:lineRule="auto"/>
    </w:pPr>
    <w:rPr>
      <w:rFonts w:eastAsiaTheme="minorHAnsi"/>
      <w:kern w:val="0"/>
      <w:sz w:val="28"/>
      <w:szCs w:val="28"/>
      <w:lang w:eastAsia="en-US"/>
      <w14:ligatures w14:val="none"/>
    </w:rPr>
  </w:style>
  <w:style w:type="paragraph" w:customStyle="1" w:styleId="499F8E79424E4D9395CA2B9357A05AB12">
    <w:name w:val="499F8E79424E4D9395CA2B9357A05AB12"/>
    <w:rsid w:val="00DF2756"/>
    <w:pPr>
      <w:spacing w:after="200" w:line="271" w:lineRule="auto"/>
    </w:pPr>
    <w:rPr>
      <w:rFonts w:eastAsiaTheme="minorHAnsi"/>
      <w:kern w:val="0"/>
      <w:sz w:val="28"/>
      <w:szCs w:val="28"/>
      <w:lang w:eastAsia="en-US"/>
      <w14:ligatures w14:val="none"/>
    </w:rPr>
  </w:style>
  <w:style w:type="paragraph" w:customStyle="1" w:styleId="4A816F3FBAEA46708509C915D11126422">
    <w:name w:val="4A816F3FBAEA46708509C915D11126422"/>
    <w:rsid w:val="00DF2756"/>
    <w:pPr>
      <w:spacing w:after="200" w:line="271" w:lineRule="auto"/>
    </w:pPr>
    <w:rPr>
      <w:rFonts w:eastAsiaTheme="minorHAnsi"/>
      <w:kern w:val="0"/>
      <w:sz w:val="28"/>
      <w:szCs w:val="28"/>
      <w:lang w:eastAsia="en-US"/>
      <w14:ligatures w14:val="none"/>
    </w:rPr>
  </w:style>
  <w:style w:type="paragraph" w:customStyle="1" w:styleId="46FE444101D64292B47266127BA64B832">
    <w:name w:val="46FE444101D64292B47266127BA64B832"/>
    <w:rsid w:val="00DF2756"/>
    <w:pPr>
      <w:spacing w:after="200" w:line="271" w:lineRule="auto"/>
    </w:pPr>
    <w:rPr>
      <w:rFonts w:eastAsiaTheme="minorHAnsi"/>
      <w:kern w:val="0"/>
      <w:sz w:val="28"/>
      <w:szCs w:val="28"/>
      <w:lang w:eastAsia="en-US"/>
      <w14:ligatures w14:val="none"/>
    </w:rPr>
  </w:style>
  <w:style w:type="paragraph" w:customStyle="1" w:styleId="CB8BDBAB2A6E485A8C9B0877E46DB7A22">
    <w:name w:val="CB8BDBAB2A6E485A8C9B0877E46DB7A22"/>
    <w:rsid w:val="00DF2756"/>
    <w:pPr>
      <w:spacing w:after="200" w:line="271" w:lineRule="auto"/>
    </w:pPr>
    <w:rPr>
      <w:rFonts w:eastAsiaTheme="minorHAnsi"/>
      <w:kern w:val="0"/>
      <w:sz w:val="28"/>
      <w:szCs w:val="28"/>
      <w:lang w:eastAsia="en-US"/>
      <w14:ligatures w14:val="none"/>
    </w:rPr>
  </w:style>
  <w:style w:type="paragraph" w:customStyle="1" w:styleId="176AD95654AA45B9BC76A70412B579262">
    <w:name w:val="176AD95654AA45B9BC76A70412B579262"/>
    <w:rsid w:val="00DF2756"/>
    <w:pPr>
      <w:spacing w:after="200" w:line="271" w:lineRule="auto"/>
    </w:pPr>
    <w:rPr>
      <w:rFonts w:eastAsiaTheme="minorHAnsi"/>
      <w:kern w:val="0"/>
      <w:sz w:val="28"/>
      <w:szCs w:val="28"/>
      <w:lang w:eastAsia="en-US"/>
      <w14:ligatures w14:val="none"/>
    </w:rPr>
  </w:style>
  <w:style w:type="paragraph" w:customStyle="1" w:styleId="2A65C14CAB1B40AB9B16DAD145C22AA62">
    <w:name w:val="2A65C14CAB1B40AB9B16DAD145C22AA62"/>
    <w:rsid w:val="00DF2756"/>
    <w:pPr>
      <w:spacing w:after="200" w:line="271" w:lineRule="auto"/>
    </w:pPr>
    <w:rPr>
      <w:rFonts w:eastAsiaTheme="minorHAnsi"/>
      <w:kern w:val="0"/>
      <w:sz w:val="28"/>
      <w:szCs w:val="2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c8672a-8f13-4545-afc4-4f69aa37ba65" xsi:nil="true"/>
    <lcf76f155ced4ddcb4097134ff3c332f xmlns="689ad57a-246f-44c0-b4d3-04d275416e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0B22644D401343BB12C243D101D53D" ma:contentTypeVersion="14" ma:contentTypeDescription="Een nieuw document maken." ma:contentTypeScope="" ma:versionID="0f07627e6a4dc1d330921c4990dc734f">
  <xsd:schema xmlns:xsd="http://www.w3.org/2001/XMLSchema" xmlns:xs="http://www.w3.org/2001/XMLSchema" xmlns:p="http://schemas.microsoft.com/office/2006/metadata/properties" xmlns:ns2="689ad57a-246f-44c0-b4d3-04d275416e1d" xmlns:ns3="35c8672a-8f13-4545-afc4-4f69aa37ba65" targetNamespace="http://schemas.microsoft.com/office/2006/metadata/properties" ma:root="true" ma:fieldsID="6062022442f4eae179046a08a979224d" ns2:_="" ns3:_="">
    <xsd:import namespace="689ad57a-246f-44c0-b4d3-04d275416e1d"/>
    <xsd:import namespace="35c8672a-8f13-4545-afc4-4f69aa37ba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ad57a-246f-44c0-b4d3-04d275416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8077b26d-cf3c-4a87-9c4d-ddb9a1152d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c8672a-8f13-4545-afc4-4f69aa37ba6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b11e8ed1-652f-46eb-a42e-a1ceef68e894}" ma:internalName="TaxCatchAll" ma:showField="CatchAllData" ma:web="35c8672a-8f13-4545-afc4-4f69aa37b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35c8672a-8f13-4545-afc4-4f69aa37ba65"/>
    <ds:schemaRef ds:uri="689ad57a-246f-44c0-b4d3-04d275416e1d"/>
  </ds:schemaRefs>
</ds:datastoreItem>
</file>

<file path=customXml/itemProps2.xml><?xml version="1.0" encoding="utf-8"?>
<ds:datastoreItem xmlns:ds="http://schemas.openxmlformats.org/officeDocument/2006/customXml" ds:itemID="{091AA1FC-CB69-41C9-A580-6F8FAE043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ad57a-246f-44c0-b4d3-04d275416e1d"/>
    <ds:schemaRef ds:uri="35c8672a-8f13-4545-afc4-4f69aa37b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80ACE-0730-45C6-BEA5-90A334994C68}">
  <ds:schemaRefs>
    <ds:schemaRef ds:uri="http://schemas.openxmlformats.org/officeDocument/2006/bibliography"/>
  </ds:schemaRefs>
</ds:datastoreItem>
</file>

<file path=customXml/itemProps4.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Formulier voor adreslijstgegevens</Template>
  <TotalTime>0</TotalTime>
  <Pages>2</Pages>
  <Words>435</Words>
  <Characters>2393</Characters>
  <Application>Microsoft Office Word</Application>
  <DocSecurity>0</DocSecurity>
  <Lines>19</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2026-03-13T07:46:00Z</dcterms:created>
  <dcterms:modified xsi:type="dcterms:W3CDTF">2026-03-13T07:46:00Z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0x010100410B22644D401343BB12C243D101D53D</vt:lpwstr>
  </property>
  <property fmtid="{D5CDD505-2E9C-101B-9397-08002B2CF9AE}" pid="3" name="MediaServiceImageTags">
    <vt:lpwstr/>
  </property>
</Properties>
</file>