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147"/>
      </w:tblGrid>
      <w:tr w:rsidR="004041DA" w:rsidRPr="0064745C" w14:paraId="04905249" w14:textId="77777777" w:rsidTr="7A1BFC45">
        <w:tc>
          <w:tcPr>
            <w:tcW w:w="5000" w:type="pct"/>
            <w:gridSpan w:val="2"/>
            <w:shd w:val="clear" w:color="auto" w:fill="FFFFFF" w:themeFill="background1"/>
          </w:tcPr>
          <w:p w14:paraId="685341BA" w14:textId="77777777" w:rsidR="00A52DD1" w:rsidRDefault="00E8179A" w:rsidP="00A52DD1">
            <w:pPr>
              <w:pStyle w:val="Geenafstand"/>
              <w:rPr>
                <w:rFonts w:ascii="Calibri Light" w:hAnsi="Calibri Light" w:cs="Calibri Light"/>
                <w:b/>
                <w:bCs/>
                <w:color w:val="02878E"/>
                <w:sz w:val="36"/>
                <w:szCs w:val="4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E8179A">
              <w:rPr>
                <w:noProof/>
                <w:sz w:val="14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996A5FA" wp14:editId="063DAC47">
                  <wp:simplePos x="0" y="0"/>
                  <wp:positionH relativeFrom="column">
                    <wp:posOffset>4358640</wp:posOffset>
                  </wp:positionH>
                  <wp:positionV relativeFrom="paragraph">
                    <wp:posOffset>-540385</wp:posOffset>
                  </wp:positionV>
                  <wp:extent cx="1706880" cy="843046"/>
                  <wp:effectExtent l="0" t="0" r="7620" b="0"/>
                  <wp:wrapNone/>
                  <wp:docPr id="118409820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84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2DD1" w:rsidRPr="00E8179A">
              <w:rPr>
                <w:rFonts w:ascii="Calibri Light" w:hAnsi="Calibri Light" w:cs="Calibri Light"/>
                <w:b/>
                <w:bCs/>
                <w:color w:val="02878E"/>
                <w:sz w:val="36"/>
                <w:szCs w:val="4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Aanvraagformulier buitengewoon verlof</w:t>
            </w:r>
          </w:p>
          <w:p w14:paraId="5ECD49AD" w14:textId="3AC3C42C" w:rsidR="00E8179A" w:rsidRPr="00E8179A" w:rsidRDefault="00E8179A" w:rsidP="00A52DD1">
            <w:pPr>
              <w:pStyle w:val="Geenafstand"/>
              <w:rPr>
                <w:rFonts w:ascii="Calibri Light" w:hAnsi="Calibri Light" w:cs="Calibri Light"/>
                <w:b/>
                <w:bCs/>
                <w:color w:val="02878E"/>
                <w:szCs w:val="18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</w:p>
        </w:tc>
      </w:tr>
      <w:tr w:rsidR="0090596C" w:rsidRPr="0064745C" w14:paraId="171F6C21" w14:textId="77777777" w:rsidTr="7A1BFC45">
        <w:tc>
          <w:tcPr>
            <w:tcW w:w="5000" w:type="pct"/>
            <w:gridSpan w:val="2"/>
            <w:shd w:val="clear" w:color="auto" w:fill="02878E"/>
          </w:tcPr>
          <w:p w14:paraId="5E55A81E" w14:textId="518D7D20" w:rsidR="00650259" w:rsidRPr="0064745C" w:rsidRDefault="0014277C" w:rsidP="0090596C">
            <w:pPr>
              <w:pStyle w:val="Kop1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Gegevens leerling</w:t>
            </w:r>
          </w:p>
        </w:tc>
      </w:tr>
      <w:tr w:rsidR="00650259" w:rsidRPr="0064745C" w14:paraId="5A74661C" w14:textId="77777777" w:rsidTr="7A1BFC45">
        <w:tc>
          <w:tcPr>
            <w:tcW w:w="1595" w:type="pct"/>
            <w:vAlign w:val="bottom"/>
          </w:tcPr>
          <w:p w14:paraId="2B83F0AD" w14:textId="6CF36211" w:rsidR="00650259" w:rsidRPr="0064745C" w:rsidRDefault="002A3FE4" w:rsidP="0090596C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Naam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584464285"/>
            <w:lock w:val="sdtLocked"/>
            <w:placeholder>
              <w:docPart w:val="40225C6A27A34B7EAC683ABF9C5AE6B1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bottom w:val="single" w:sz="4" w:space="0" w:color="02878E"/>
                </w:tcBorders>
                <w:vAlign w:val="bottom"/>
              </w:tcPr>
              <w:p w14:paraId="7FB4E9A5" w14:textId="58CF59DE" w:rsidR="00650259" w:rsidRPr="0064745C" w:rsidRDefault="0014277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2F41313A" w14:textId="77777777" w:rsidTr="7A1BFC45">
        <w:tc>
          <w:tcPr>
            <w:tcW w:w="1595" w:type="pct"/>
            <w:vAlign w:val="bottom"/>
          </w:tcPr>
          <w:p w14:paraId="232C1C39" w14:textId="1819B9C3" w:rsidR="00650259" w:rsidRPr="0064745C" w:rsidRDefault="0014277C" w:rsidP="0090596C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Adres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12990269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6E43848E" w14:textId="77043CBD" w:rsidR="00650259" w:rsidRPr="0064745C" w:rsidRDefault="0014277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042BDDE4" w14:textId="77777777" w:rsidTr="7A1BFC45">
        <w:tc>
          <w:tcPr>
            <w:tcW w:w="1595" w:type="pct"/>
            <w:vAlign w:val="bottom"/>
          </w:tcPr>
          <w:p w14:paraId="730A3870" w14:textId="6C6AAF11" w:rsidR="00650259" w:rsidRPr="0064745C" w:rsidRDefault="0014277C" w:rsidP="0090596C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Postcode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4019871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6A240DA2" w14:textId="41EEB48F" w:rsidR="00650259" w:rsidRPr="0064745C" w:rsidRDefault="0014277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1EAF4F6A" w14:textId="77777777" w:rsidTr="7A1BFC45">
        <w:tc>
          <w:tcPr>
            <w:tcW w:w="1595" w:type="pct"/>
            <w:vAlign w:val="bottom"/>
          </w:tcPr>
          <w:p w14:paraId="21EC25BC" w14:textId="6A395E3E" w:rsidR="00650259" w:rsidRPr="0064745C" w:rsidRDefault="0014277C" w:rsidP="0090596C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Woonplaats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9461185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7B704FB8" w14:textId="563BFD59" w:rsidR="00650259" w:rsidRPr="0064745C" w:rsidRDefault="00154325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50EDE671" w14:textId="77777777" w:rsidTr="7A1BFC45">
        <w:tc>
          <w:tcPr>
            <w:tcW w:w="1595" w:type="pct"/>
            <w:vAlign w:val="bottom"/>
          </w:tcPr>
          <w:p w14:paraId="213872BA" w14:textId="74598160" w:rsidR="00650259" w:rsidRPr="0064745C" w:rsidRDefault="0014277C" w:rsidP="0090596C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Geboortedatum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3257428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0D960FEE" w14:textId="1B1D643E" w:rsidR="00650259" w:rsidRPr="0064745C" w:rsidRDefault="00154325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14277C" w:rsidRPr="0064745C" w14:paraId="3CDC7C68" w14:textId="77777777" w:rsidTr="7A1BFC45">
        <w:tc>
          <w:tcPr>
            <w:tcW w:w="1595" w:type="pct"/>
            <w:vAlign w:val="bottom"/>
          </w:tcPr>
          <w:p w14:paraId="6A0C8AF1" w14:textId="3D412F90" w:rsidR="0014277C" w:rsidRPr="0064745C" w:rsidRDefault="0014277C" w:rsidP="0090596C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Groep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119407479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7E3B1D35" w14:textId="00B6D0F3" w:rsidR="0014277C" w:rsidRPr="0064745C" w:rsidRDefault="00154325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27CF7FEF" w14:textId="77777777" w:rsidTr="7A1BFC45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51AE53BE" w14:textId="5CF8D808" w:rsidR="00650259" w:rsidRPr="0064745C" w:rsidRDefault="00650259" w:rsidP="00977F99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90596C" w:rsidRPr="0064745C" w14:paraId="65DDE589" w14:textId="77777777" w:rsidTr="7A1BFC45">
        <w:tc>
          <w:tcPr>
            <w:tcW w:w="5000" w:type="pct"/>
            <w:gridSpan w:val="2"/>
            <w:shd w:val="clear" w:color="auto" w:fill="02878E"/>
          </w:tcPr>
          <w:p w14:paraId="5E6BBA7B" w14:textId="7EE45CEA" w:rsidR="00650259" w:rsidRPr="0064745C" w:rsidRDefault="002A3FE4" w:rsidP="0090596C">
            <w:pPr>
              <w:pStyle w:val="Kop1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Gegevens ouders/verzorgers</w:t>
            </w:r>
          </w:p>
        </w:tc>
      </w:tr>
      <w:tr w:rsidR="00650259" w:rsidRPr="0064745C" w14:paraId="6F7F3E05" w14:textId="77777777" w:rsidTr="7A1BFC45">
        <w:tc>
          <w:tcPr>
            <w:tcW w:w="1595" w:type="pct"/>
            <w:vAlign w:val="bottom"/>
          </w:tcPr>
          <w:p w14:paraId="0CBBA558" w14:textId="2FF1C15B" w:rsidR="00650259" w:rsidRPr="0064745C" w:rsidRDefault="002A3FE4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Naam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174283473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bottom w:val="single" w:sz="4" w:space="0" w:color="02878E"/>
                </w:tcBorders>
                <w:vAlign w:val="bottom"/>
              </w:tcPr>
              <w:p w14:paraId="15C2DC04" w14:textId="3B68BD2D" w:rsidR="00650259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5C9855DA" w14:textId="77777777" w:rsidTr="7A1BFC45">
        <w:tc>
          <w:tcPr>
            <w:tcW w:w="1595" w:type="pct"/>
            <w:vAlign w:val="bottom"/>
          </w:tcPr>
          <w:p w14:paraId="7F7B4B56" w14:textId="18DCD0EF" w:rsidR="00650259" w:rsidRPr="0064745C" w:rsidRDefault="002A3FE4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Relatie met leerling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203017619"/>
            <w:placeholder>
              <w:docPart w:val="DefaultPlaceholder_-1854013438"/>
            </w:placeholder>
            <w:showingPlcHdr/>
            <w:comboBox>
              <w:listItem w:value="vader"/>
              <w:listItem w:displayText="moeder" w:value="moeder"/>
              <w:listItem w:displayText="verzorger" w:value="verzorger"/>
            </w:comboBox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38061675" w14:textId="6BECCDA8" w:rsidR="00650259" w:rsidRPr="0064745C" w:rsidRDefault="002A3FE4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Kies een item.</w:t>
                </w:r>
              </w:p>
            </w:tc>
          </w:sdtContent>
        </w:sdt>
      </w:tr>
      <w:tr w:rsidR="00650259" w:rsidRPr="0064745C" w14:paraId="12404047" w14:textId="77777777" w:rsidTr="7A1BFC45">
        <w:tc>
          <w:tcPr>
            <w:tcW w:w="1595" w:type="pct"/>
            <w:vAlign w:val="bottom"/>
          </w:tcPr>
          <w:p w14:paraId="635DBB16" w14:textId="25C3FA65" w:rsidR="00650259" w:rsidRPr="0064745C" w:rsidRDefault="002A3FE4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Adres (indien anders)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134770840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1DDF1548" w14:textId="61A8FC51" w:rsidR="00650259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2A3FE4" w:rsidRPr="0064745C" w14:paraId="40A6243A" w14:textId="77777777" w:rsidTr="7A1BFC45">
        <w:tc>
          <w:tcPr>
            <w:tcW w:w="1595" w:type="pct"/>
            <w:vAlign w:val="bottom"/>
          </w:tcPr>
          <w:p w14:paraId="6C1FFD32" w14:textId="0A8299D0" w:rsidR="002A3FE4" w:rsidRPr="0064745C" w:rsidRDefault="766F529C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7A1BFC45">
              <w:rPr>
                <w:rFonts w:ascii="Calibri Light" w:hAnsi="Calibri Light" w:cs="Calibri Light"/>
                <w:sz w:val="22"/>
                <w:szCs w:val="22"/>
              </w:rPr>
              <w:t>T</w:t>
            </w:r>
            <w:r w:rsidR="002A3FE4" w:rsidRPr="7A1BFC45">
              <w:rPr>
                <w:rFonts w:ascii="Calibri Light" w:hAnsi="Calibri Light" w:cs="Calibri Light"/>
                <w:sz w:val="22"/>
                <w:szCs w:val="22"/>
              </w:rPr>
              <w:t>elefoonnummer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6364056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22415D54" w14:textId="1FE47607" w:rsidR="002A3FE4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48B181D8" w14:textId="77777777" w:rsidTr="7A1BFC45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85A3BB6" w14:textId="77777777" w:rsidR="00650259" w:rsidRPr="0064745C" w:rsidRDefault="00650259" w:rsidP="00977F99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90596C" w:rsidRPr="0064745C" w14:paraId="0F714960" w14:textId="77777777" w:rsidTr="7A1BFC45">
        <w:tc>
          <w:tcPr>
            <w:tcW w:w="5000" w:type="pct"/>
            <w:gridSpan w:val="2"/>
            <w:shd w:val="clear" w:color="auto" w:fill="02878E"/>
          </w:tcPr>
          <w:p w14:paraId="5CCF154E" w14:textId="3F2D9625" w:rsidR="00650259" w:rsidRPr="0064745C" w:rsidRDefault="005A0F17" w:rsidP="0090596C">
            <w:pPr>
              <w:pStyle w:val="Kop1"/>
              <w:rPr>
                <w:rFonts w:ascii="Calibri Light" w:hAnsi="Calibri Light" w:cs="Calibri Light"/>
                <w:sz w:val="22"/>
                <w:szCs w:val="22"/>
              </w:rPr>
            </w:pPr>
            <w:bookmarkStart w:id="0" w:name="_Hlk521325947"/>
            <w:r w:rsidRPr="0064745C">
              <w:rPr>
                <w:rFonts w:ascii="Calibri Light" w:hAnsi="Calibri Light" w:cs="Calibri Light"/>
                <w:sz w:val="22"/>
                <w:szCs w:val="22"/>
              </w:rPr>
              <w:t>Gegevens van leerlingen die andere school bezoeken</w:t>
            </w:r>
            <w:r w:rsidR="00443A06" w:rsidRPr="0064745C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r w:rsidR="00443A06" w:rsidRPr="0064745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(indien van toepassing)</w:t>
            </w:r>
          </w:p>
        </w:tc>
      </w:tr>
      <w:bookmarkEnd w:id="0"/>
      <w:tr w:rsidR="00650259" w:rsidRPr="0064745C" w14:paraId="70577D31" w14:textId="77777777" w:rsidTr="7A1BFC45">
        <w:tc>
          <w:tcPr>
            <w:tcW w:w="1595" w:type="pct"/>
            <w:vAlign w:val="bottom"/>
          </w:tcPr>
          <w:p w14:paraId="08189AE8" w14:textId="6D4747AE" w:rsidR="00650259" w:rsidRPr="0064745C" w:rsidRDefault="005A0F17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Naam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46254190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bottom w:val="single" w:sz="4" w:space="0" w:color="02878E"/>
                </w:tcBorders>
                <w:vAlign w:val="bottom"/>
              </w:tcPr>
              <w:p w14:paraId="32FB5E25" w14:textId="3475D706" w:rsidR="00650259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2D060DA1" w14:textId="77777777" w:rsidTr="7A1BFC45">
        <w:tc>
          <w:tcPr>
            <w:tcW w:w="1595" w:type="pct"/>
            <w:vAlign w:val="bottom"/>
          </w:tcPr>
          <w:p w14:paraId="676AB324" w14:textId="5BEFD306" w:rsidR="00650259" w:rsidRPr="0064745C" w:rsidRDefault="005A0F17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Naam school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108163864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03674D1D" w14:textId="13A4DF4F" w:rsidR="00650259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5A0F17" w:rsidRPr="0064745C" w14:paraId="21FC83D8" w14:textId="77777777" w:rsidTr="7A1BFC45">
        <w:tc>
          <w:tcPr>
            <w:tcW w:w="1595" w:type="pct"/>
            <w:vAlign w:val="bottom"/>
          </w:tcPr>
          <w:p w14:paraId="5C79F910" w14:textId="5C26C47C" w:rsidR="005A0F17" w:rsidRPr="0064745C" w:rsidRDefault="3B1538DF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7A1BFC45">
              <w:rPr>
                <w:rFonts w:ascii="Calibri Light" w:hAnsi="Calibri Light" w:cs="Calibri Light"/>
                <w:sz w:val="22"/>
                <w:szCs w:val="22"/>
              </w:rPr>
              <w:t>G</w:t>
            </w:r>
            <w:r w:rsidR="005A0F17" w:rsidRPr="7A1BFC45">
              <w:rPr>
                <w:rFonts w:ascii="Calibri Light" w:hAnsi="Calibri Light" w:cs="Calibri Light"/>
                <w:sz w:val="22"/>
                <w:szCs w:val="22"/>
              </w:rPr>
              <w:t>eboortedatum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94954476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4E54B04E" w14:textId="74A6C5CA" w:rsidR="005A0F17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443A06" w:rsidRPr="0064745C" w14:paraId="4251175C" w14:textId="77777777" w:rsidTr="7A1BFC45">
        <w:tc>
          <w:tcPr>
            <w:tcW w:w="1595" w:type="pct"/>
            <w:vAlign w:val="bottom"/>
          </w:tcPr>
          <w:p w14:paraId="59D8D996" w14:textId="0015BE9E" w:rsidR="00443A06" w:rsidRPr="0064745C" w:rsidRDefault="00443A06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Naam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159605245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6F2039AA" w14:textId="2BB7B05A" w:rsidR="00443A06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443A06" w:rsidRPr="0064745C" w14:paraId="2C63A317" w14:textId="77777777" w:rsidTr="7A1BFC45">
        <w:tc>
          <w:tcPr>
            <w:tcW w:w="1595" w:type="pct"/>
            <w:vAlign w:val="bottom"/>
          </w:tcPr>
          <w:p w14:paraId="3C4EA689" w14:textId="0C8F9D0F" w:rsidR="00443A06" w:rsidRPr="0064745C" w:rsidRDefault="00443A06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Naam school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-20464430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30579E60" w14:textId="773E2A8D" w:rsidR="00443A06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443A06" w:rsidRPr="0064745C" w14:paraId="1A794AF5" w14:textId="77777777" w:rsidTr="7A1BFC45">
        <w:tc>
          <w:tcPr>
            <w:tcW w:w="1595" w:type="pct"/>
            <w:vAlign w:val="bottom"/>
          </w:tcPr>
          <w:p w14:paraId="4C90F230" w14:textId="2B1CE258" w:rsidR="00443A06" w:rsidRPr="0064745C" w:rsidRDefault="00443A06" w:rsidP="00F52451">
            <w:pPr>
              <w:pStyle w:val="Standaardinspringing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Geboortedatum</w:t>
            </w:r>
          </w:p>
        </w:tc>
        <w:sdt>
          <w:sdtPr>
            <w:rPr>
              <w:rFonts w:ascii="Calibri Light" w:hAnsi="Calibri Light" w:cs="Calibri Light"/>
              <w:sz w:val="22"/>
              <w:szCs w:val="22"/>
            </w:rPr>
            <w:id w:val="9437391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405" w:type="pct"/>
                <w:tcBorders>
                  <w:top w:val="single" w:sz="4" w:space="0" w:color="02878E"/>
                  <w:bottom w:val="single" w:sz="4" w:space="0" w:color="02878E"/>
                </w:tcBorders>
                <w:vAlign w:val="bottom"/>
              </w:tcPr>
              <w:p w14:paraId="6FA7FBF1" w14:textId="1955AD51" w:rsidR="00443A06" w:rsidRPr="0064745C" w:rsidRDefault="001F121C" w:rsidP="007F7B5D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tc>
          </w:sdtContent>
        </w:sdt>
      </w:tr>
      <w:tr w:rsidR="00650259" w:rsidRPr="0064745C" w14:paraId="4EF59266" w14:textId="77777777" w:rsidTr="7A1BFC45">
        <w:tc>
          <w:tcPr>
            <w:tcW w:w="1595" w:type="pct"/>
            <w:vAlign w:val="bottom"/>
          </w:tcPr>
          <w:p w14:paraId="2FC065A0" w14:textId="77777777" w:rsidR="00650259" w:rsidRPr="0064745C" w:rsidRDefault="00650259" w:rsidP="0090596C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  <w:tc>
          <w:tcPr>
            <w:tcW w:w="3405" w:type="pct"/>
            <w:tcBorders>
              <w:top w:val="single" w:sz="4" w:space="0" w:color="02878E"/>
            </w:tcBorders>
            <w:vAlign w:val="bottom"/>
          </w:tcPr>
          <w:p w14:paraId="03076D37" w14:textId="77777777" w:rsidR="00650259" w:rsidRPr="0064745C" w:rsidRDefault="00650259" w:rsidP="0090596C">
            <w:pPr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443A06" w:rsidRPr="0064745C" w14:paraId="3066E904" w14:textId="77777777" w:rsidTr="7A1BFC45">
        <w:tc>
          <w:tcPr>
            <w:tcW w:w="5000" w:type="pct"/>
            <w:gridSpan w:val="2"/>
            <w:shd w:val="clear" w:color="auto" w:fill="02878E"/>
          </w:tcPr>
          <w:p w14:paraId="05267BC5" w14:textId="04CB3E09" w:rsidR="00443A06" w:rsidRPr="0064745C" w:rsidRDefault="00443A06" w:rsidP="005E4034">
            <w:pPr>
              <w:pStyle w:val="Kop1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Periode waarvoor het extra-verlof wordt aangevraagd</w:t>
            </w:r>
          </w:p>
        </w:tc>
      </w:tr>
      <w:tr w:rsidR="00335568" w:rsidRPr="0064745C" w14:paraId="0A2CCF9F" w14:textId="77777777" w:rsidTr="7A1BFC45">
        <w:trPr>
          <w:trHeight w:val="762"/>
        </w:trPr>
        <w:tc>
          <w:tcPr>
            <w:tcW w:w="5000" w:type="pct"/>
            <w:gridSpan w:val="2"/>
            <w:shd w:val="clear" w:color="auto" w:fill="auto"/>
            <w:vAlign w:val="center"/>
          </w:tcPr>
          <w:tbl>
            <w:tblPr>
              <w:tblStyle w:val="Tabelrast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10"/>
              <w:gridCol w:w="6000"/>
            </w:tblGrid>
            <w:tr w:rsidR="008D32AA" w:rsidRPr="0064745C" w14:paraId="58BE03A6" w14:textId="77777777" w:rsidTr="008D32AA">
              <w:trPr>
                <w:trHeight w:val="389"/>
              </w:trPr>
              <w:tc>
                <w:tcPr>
                  <w:tcW w:w="1595" w:type="pct"/>
                  <w:vAlign w:val="center"/>
                </w:tcPr>
                <w:p w14:paraId="487B6C54" w14:textId="77777777" w:rsidR="008D32AA" w:rsidRPr="0064745C" w:rsidRDefault="008D32AA" w:rsidP="008D32AA">
                  <w:pPr>
                    <w:pStyle w:val="Standaardinspringing"/>
                    <w:rPr>
                      <w:rFonts w:ascii="Calibri Light" w:hAnsi="Calibri Light" w:cs="Calibri Light"/>
                      <w:sz w:val="22"/>
                      <w:szCs w:val="22"/>
                    </w:rPr>
                  </w:pPr>
                  <w:r>
                    <w:rPr>
                      <w:rFonts w:ascii="Calibri Light" w:hAnsi="Calibri Light" w:cs="Calibri Light"/>
                      <w:sz w:val="22"/>
                      <w:szCs w:val="22"/>
                    </w:rPr>
                    <w:t>Van</w:t>
                  </w:r>
                </w:p>
              </w:tc>
              <w:sdt>
                <w:sdtPr>
                  <w:rPr>
                    <w:rFonts w:ascii="Calibri Light" w:hAnsi="Calibri Light" w:cs="Calibri Light"/>
                    <w:sz w:val="22"/>
                    <w:szCs w:val="22"/>
                  </w:rPr>
                  <w:id w:val="-1502507119"/>
                  <w:placeholder>
                    <w:docPart w:val="A2B0CA031DA84D8296A5965CA65B5452"/>
                  </w:placeholder>
                  <w:showingPlcHdr/>
                  <w:date>
                    <w:dateFormat w:val="d-M-yyyy"/>
                    <w:lid w:val="nl-NL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405" w:type="pct"/>
                      <w:vAlign w:val="center"/>
                    </w:tcPr>
                    <w:p w14:paraId="41F7C143" w14:textId="77777777" w:rsidR="008D32AA" w:rsidRPr="0064745C" w:rsidRDefault="008D32AA" w:rsidP="008D32AA">
                      <w:pPr>
                        <w:spacing w:before="120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1947EE">
                        <w:rPr>
                          <w:rStyle w:val="Tekstvantijdelijkeaanduiding"/>
                          <w:rFonts w:ascii="Calibri Light" w:hAnsi="Calibri Light" w:cs="Calibri Light"/>
                          <w:sz w:val="22"/>
                          <w:szCs w:val="22"/>
                        </w:rPr>
                        <w:t>Klik of tik om een datum in te voeren.</w:t>
                      </w:r>
                    </w:p>
                  </w:tc>
                </w:sdtContent>
              </w:sdt>
            </w:tr>
            <w:tr w:rsidR="008D32AA" w:rsidRPr="0064745C" w14:paraId="108F8831" w14:textId="77777777" w:rsidTr="008D32AA">
              <w:trPr>
                <w:trHeight w:val="540"/>
              </w:trPr>
              <w:tc>
                <w:tcPr>
                  <w:tcW w:w="1595" w:type="pct"/>
                  <w:vAlign w:val="center"/>
                </w:tcPr>
                <w:p w14:paraId="0C9EEF1E" w14:textId="77777777" w:rsidR="008D32AA" w:rsidRPr="0064745C" w:rsidRDefault="008D32AA" w:rsidP="008D32AA">
                  <w:pPr>
                    <w:pStyle w:val="Standaardinspringing"/>
                    <w:rPr>
                      <w:rFonts w:ascii="Calibri Light" w:hAnsi="Calibri Light" w:cs="Calibri Light"/>
                      <w:sz w:val="22"/>
                      <w:szCs w:val="22"/>
                    </w:rPr>
                  </w:pPr>
                  <w:r>
                    <w:rPr>
                      <w:rFonts w:ascii="Calibri Light" w:hAnsi="Calibri Light" w:cs="Calibri Light"/>
                      <w:sz w:val="22"/>
                      <w:szCs w:val="22"/>
                    </w:rPr>
                    <w:t>Tot en met</w:t>
                  </w:r>
                </w:p>
              </w:tc>
              <w:sdt>
                <w:sdtPr>
                  <w:rPr>
                    <w:rFonts w:ascii="Calibri Light" w:hAnsi="Calibri Light" w:cs="Calibri Light"/>
                    <w:sz w:val="22"/>
                    <w:szCs w:val="22"/>
                  </w:rPr>
                  <w:id w:val="-1215046446"/>
                  <w:placeholder>
                    <w:docPart w:val="FB786CC9EADF4C19BE0761E63476B8DE"/>
                  </w:placeholder>
                  <w:showingPlcHdr/>
                  <w:date>
                    <w:dateFormat w:val="d-M-yyyy"/>
                    <w:lid w:val="nl-NL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3405" w:type="pct"/>
                      <w:vAlign w:val="center"/>
                    </w:tcPr>
                    <w:p w14:paraId="48481662" w14:textId="77777777" w:rsidR="008D32AA" w:rsidRPr="0064745C" w:rsidRDefault="008D32AA" w:rsidP="008D32AA">
                      <w:pPr>
                        <w:spacing w:before="120"/>
                        <w:rPr>
                          <w:rFonts w:ascii="Calibri Light" w:hAnsi="Calibri Light" w:cs="Calibri Light"/>
                          <w:sz w:val="22"/>
                          <w:szCs w:val="22"/>
                        </w:rPr>
                      </w:pPr>
                      <w:r w:rsidRPr="001947EE">
                        <w:rPr>
                          <w:rStyle w:val="Tekstvantijdelijkeaanduiding"/>
                          <w:rFonts w:ascii="Calibri Light" w:hAnsi="Calibri Light" w:cs="Calibri Light"/>
                          <w:sz w:val="22"/>
                          <w:szCs w:val="22"/>
                        </w:rPr>
                        <w:t>Klik of tik om een datum in te voeren.</w:t>
                      </w:r>
                    </w:p>
                  </w:tc>
                </w:sdtContent>
              </w:sdt>
            </w:tr>
          </w:tbl>
          <w:p w14:paraId="0FE61E80" w14:textId="01B644D6" w:rsidR="00335568" w:rsidRPr="0064745C" w:rsidRDefault="00335568" w:rsidP="00D43E38">
            <w:pPr>
              <w:pStyle w:val="Kop1"/>
              <w:tabs>
                <w:tab w:val="left" w:pos="4284"/>
              </w:tabs>
              <w:ind w:firstLine="720"/>
              <w:rPr>
                <w:rFonts w:ascii="Calibri Light" w:hAnsi="Calibri Light" w:cs="Calibri Light"/>
                <w:b w:val="0"/>
                <w:bCs/>
                <w:sz w:val="22"/>
                <w:szCs w:val="22"/>
              </w:rPr>
            </w:pPr>
          </w:p>
        </w:tc>
      </w:tr>
      <w:tr w:rsidR="00A14565" w:rsidRPr="0064745C" w14:paraId="35FA8500" w14:textId="77777777" w:rsidTr="7A1BFC45">
        <w:tc>
          <w:tcPr>
            <w:tcW w:w="5000" w:type="pct"/>
            <w:gridSpan w:val="2"/>
            <w:shd w:val="clear" w:color="auto" w:fill="02878E"/>
          </w:tcPr>
          <w:p w14:paraId="04BF3254" w14:textId="38E243B6" w:rsidR="00A14565" w:rsidRPr="0064745C" w:rsidRDefault="00A14565" w:rsidP="005E4034">
            <w:pPr>
              <w:pStyle w:val="Kop1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 xml:space="preserve">De reden waarom dit verlof wordt aangevraagd </w:t>
            </w:r>
            <w:r w:rsidRPr="004047E9">
              <w:rPr>
                <w:rFonts w:ascii="Calibri Light" w:hAnsi="Calibri Light" w:cs="Calibri Light"/>
                <w:i/>
                <w:iCs/>
                <w:sz w:val="20"/>
                <w:szCs w:val="20"/>
              </w:rPr>
              <w:t>(vakantie valt hier niet onder)</w:t>
            </w:r>
          </w:p>
        </w:tc>
      </w:tr>
      <w:tr w:rsidR="004047E9" w:rsidRPr="0064745C" w14:paraId="7DB50D96" w14:textId="77777777" w:rsidTr="7A1BFC45">
        <w:trPr>
          <w:trHeight w:val="777"/>
        </w:trPr>
        <w:tc>
          <w:tcPr>
            <w:tcW w:w="5000" w:type="pct"/>
            <w:gridSpan w:val="2"/>
            <w:vAlign w:val="bottom"/>
          </w:tcPr>
          <w:sdt>
            <w:sdtPr>
              <w:rPr>
                <w:rFonts w:ascii="Calibri Light" w:hAnsi="Calibri Light" w:cs="Calibri Light"/>
                <w:sz w:val="22"/>
                <w:szCs w:val="22"/>
              </w:rPr>
              <w:id w:val="-248276406"/>
              <w:placeholder>
                <w:docPart w:val="010DE9C605DB4979B5C64FFED1D85185"/>
              </w:placeholder>
              <w:showingPlcHdr/>
              <w:text/>
            </w:sdtPr>
            <w:sdtEndPr/>
            <w:sdtContent>
              <w:p w14:paraId="0F52B6C9" w14:textId="77777777" w:rsidR="004047E9" w:rsidRPr="0064745C" w:rsidRDefault="004047E9" w:rsidP="005E4034">
                <w:pPr>
                  <w:spacing w:before="120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tekst in te voeren.</w:t>
                </w:r>
              </w:p>
            </w:sdtContent>
          </w:sdt>
          <w:p w14:paraId="680E0A7B" w14:textId="53692F5F" w:rsidR="004047E9" w:rsidRPr="004047E9" w:rsidRDefault="004047E9" w:rsidP="005E4034">
            <w:pPr>
              <w:spacing w:before="120"/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 xml:space="preserve">            </w:t>
            </w:r>
            <w:r w:rsidRPr="0064745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(bewijs toevoegen)</w:t>
            </w:r>
          </w:p>
        </w:tc>
      </w:tr>
      <w:tr w:rsidR="00A14565" w:rsidRPr="0064745C" w14:paraId="18F8AFA0" w14:textId="77777777" w:rsidTr="7A1BFC45">
        <w:tc>
          <w:tcPr>
            <w:tcW w:w="5000" w:type="pct"/>
            <w:gridSpan w:val="2"/>
            <w:shd w:val="clear" w:color="auto" w:fill="02878E"/>
          </w:tcPr>
          <w:p w14:paraId="240CC545" w14:textId="3580562C" w:rsidR="00A14565" w:rsidRPr="0064745C" w:rsidRDefault="00A14565" w:rsidP="005E4034">
            <w:pPr>
              <w:pStyle w:val="Kop1"/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Handtekening ouder/verzorger</w:t>
            </w:r>
          </w:p>
        </w:tc>
      </w:tr>
      <w:tr w:rsidR="00CA3135" w:rsidRPr="0064745C" w14:paraId="3801D3A8" w14:textId="77777777" w:rsidTr="7A1BFC45">
        <w:tc>
          <w:tcPr>
            <w:tcW w:w="5000" w:type="pct"/>
            <w:gridSpan w:val="2"/>
            <w:vAlign w:val="bottom"/>
          </w:tcPr>
          <w:p w14:paraId="0E5EE38E" w14:textId="104BA915" w:rsidR="00CA3135" w:rsidRDefault="004047E9" w:rsidP="005E4034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Handtekening</w:t>
            </w:r>
          </w:p>
          <w:p w14:paraId="06B714AF" w14:textId="77777777" w:rsidR="004047E9" w:rsidRDefault="004047E9" w:rsidP="005E4034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1C78DF29" w14:textId="77777777" w:rsidR="004047E9" w:rsidRDefault="004047E9" w:rsidP="005E4034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A648572" w14:textId="77777777" w:rsidR="004047E9" w:rsidRDefault="004047E9" w:rsidP="005E4034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EC4C3D9" w14:textId="3BBCF904" w:rsidR="004047E9" w:rsidRDefault="004047E9" w:rsidP="005E4034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Plaats</w:t>
            </w:r>
            <w:r w:rsidR="00A91C64">
              <w:rPr>
                <w:rFonts w:ascii="Calibri Light" w:hAnsi="Calibri Light" w:cs="Calibri Light"/>
                <w:sz w:val="22"/>
                <w:szCs w:val="22"/>
              </w:rPr>
              <w:t>:</w:t>
            </w:r>
          </w:p>
          <w:p w14:paraId="1CA6A06F" w14:textId="1EF827A1" w:rsidR="00A91C64" w:rsidRPr="0064745C" w:rsidRDefault="00A91C64" w:rsidP="005E4034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 xml:space="preserve">Datum: </w:t>
            </w:r>
          </w:p>
          <w:p w14:paraId="314826B6" w14:textId="77777777" w:rsidR="00CA3135" w:rsidRPr="0064745C" w:rsidRDefault="00CA3135" w:rsidP="005E4034">
            <w:pPr>
              <w:spacing w:before="120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tbl>
      <w:tblPr>
        <w:tblStyle w:val="Tabelraster"/>
        <w:tblpPr w:leftFromText="141" w:rightFromText="141" w:vertAnchor="text" w:horzAnchor="margin" w:tblpY="-75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68C3" w:rsidRPr="0064745C" w14:paraId="18B03ADA" w14:textId="77777777" w:rsidTr="7A1BFC45">
        <w:trPr>
          <w:trHeight w:val="386"/>
        </w:trPr>
        <w:tc>
          <w:tcPr>
            <w:tcW w:w="9016" w:type="dxa"/>
            <w:gridSpan w:val="2"/>
            <w:shd w:val="clear" w:color="auto" w:fill="02878E"/>
            <w:vAlign w:val="center"/>
          </w:tcPr>
          <w:p w14:paraId="2DC9257F" w14:textId="77777777" w:rsidR="00FB68C3" w:rsidRPr="0064745C" w:rsidRDefault="00FB68C3" w:rsidP="00FB68C3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b/>
                <w:bCs/>
                <w:color w:val="FFFFFF" w:themeColor="background1"/>
                <w:sz w:val="22"/>
                <w:szCs w:val="22"/>
              </w:rPr>
              <w:lastRenderedPageBreak/>
              <w:t>In te vullen door directeur</w:t>
            </w:r>
          </w:p>
        </w:tc>
      </w:tr>
      <w:tr w:rsidR="00FB68C3" w:rsidRPr="0064745C" w14:paraId="6DE34114" w14:textId="77777777" w:rsidTr="7A1BFC45">
        <w:tc>
          <w:tcPr>
            <w:tcW w:w="9016" w:type="dxa"/>
            <w:gridSpan w:val="2"/>
          </w:tcPr>
          <w:p w14:paraId="3BCE7C23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B7D145E" w14:textId="06CAAB40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7A1BFC45">
              <w:rPr>
                <w:rFonts w:ascii="Calibri Light" w:hAnsi="Calibri Light" w:cs="Calibri Light"/>
                <w:sz w:val="22"/>
                <w:szCs w:val="22"/>
              </w:rPr>
              <w:t xml:space="preserve">Het verlof wordt </w:t>
            </w:r>
            <w:sdt>
              <w:sdtPr>
                <w:rPr>
                  <w:rFonts w:ascii="Calibri Light" w:hAnsi="Calibri Light" w:cs="Calibri Light"/>
                  <w:sz w:val="22"/>
                  <w:szCs w:val="22"/>
                </w:rPr>
                <w:id w:val="1885202887"/>
                <w:placeholder>
                  <w:docPart w:val="DefaultPlaceholder_-1854013440"/>
                </w:placeholder>
                <w:text/>
              </w:sdtPr>
              <w:sdtEndPr/>
              <w:sdtContent>
                <w:r w:rsidRPr="7A1BFC45">
                  <w:rPr>
                    <w:rFonts w:ascii="Calibri Light" w:hAnsi="Calibri Light" w:cs="Calibri Light"/>
                    <w:sz w:val="22"/>
                    <w:szCs w:val="22"/>
                  </w:rPr>
                  <w:t>wel/niet</w:t>
                </w:r>
              </w:sdtContent>
            </w:sdt>
            <w:r w:rsidRPr="7A1BFC45">
              <w:rPr>
                <w:rFonts w:ascii="Calibri Light" w:hAnsi="Calibri Light" w:cs="Calibri Light"/>
                <w:sz w:val="22"/>
                <w:szCs w:val="22"/>
              </w:rPr>
              <w:t xml:space="preserve"> verleend.</w:t>
            </w:r>
          </w:p>
          <w:p w14:paraId="08834932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F9BBE22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Reden waarom het verlof niet wordt verleend (indien van toepassing):</w:t>
            </w:r>
          </w:p>
          <w:p w14:paraId="04D9F652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8CB64B5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FB68C3" w:rsidRPr="0064745C" w14:paraId="42237989" w14:textId="77777777" w:rsidTr="7A1BFC45">
        <w:tc>
          <w:tcPr>
            <w:tcW w:w="9016" w:type="dxa"/>
            <w:gridSpan w:val="2"/>
          </w:tcPr>
          <w:p w14:paraId="4244877D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>Indien het verlof meer dan 10 schooldagen betreft, stuurt de directeur de aanvraag door naar de leerplichtambtenaar.</w:t>
            </w:r>
          </w:p>
          <w:p w14:paraId="5A0E9D8D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DBF0D93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sz w:val="22"/>
                <w:szCs w:val="22"/>
              </w:rPr>
              <w:t xml:space="preserve">Datum doorsturen: </w:t>
            </w:r>
            <w:sdt>
              <w:sdtPr>
                <w:rPr>
                  <w:rFonts w:ascii="Calibri Light" w:hAnsi="Calibri Light" w:cs="Calibri Light"/>
                  <w:sz w:val="22"/>
                  <w:szCs w:val="22"/>
                </w:rPr>
                <w:id w:val="-626086060"/>
                <w:placeholder>
                  <w:docPart w:val="DF739A0A7CB34CCC948AD40A6585E5E1"/>
                </w:placeholder>
                <w:showingPlcHdr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Pr="0064745C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een datum in te voeren.</w:t>
                </w:r>
              </w:sdtContent>
            </w:sdt>
          </w:p>
          <w:p w14:paraId="2578BB10" w14:textId="77777777" w:rsidR="00FB68C3" w:rsidRPr="0064745C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3AD15A1" w14:textId="77777777" w:rsidR="00FB68C3" w:rsidRPr="0064745C" w:rsidRDefault="00FB68C3" w:rsidP="00FB68C3">
            <w:pPr>
              <w:rPr>
                <w:rFonts w:ascii="Calibri Light" w:hAnsi="Calibri Light" w:cs="Calibri Light"/>
                <w:i/>
                <w:iCs/>
                <w:sz w:val="22"/>
                <w:szCs w:val="22"/>
              </w:rPr>
            </w:pPr>
            <w:r w:rsidRPr="0064745C">
              <w:rPr>
                <w:rFonts w:ascii="Calibri Light" w:hAnsi="Calibri Light" w:cs="Calibri Light"/>
                <w:i/>
                <w:iCs/>
                <w:sz w:val="22"/>
                <w:szCs w:val="22"/>
              </w:rPr>
              <w:t>U dient dit formulier in verband met de wettelijke termijnen direct door te sturen.</w:t>
            </w:r>
          </w:p>
        </w:tc>
      </w:tr>
      <w:tr w:rsidR="00FB68C3" w:rsidRPr="0064745C" w14:paraId="252D32FB" w14:textId="77777777" w:rsidTr="7A1BFC45">
        <w:trPr>
          <w:trHeight w:val="1600"/>
        </w:trPr>
        <w:tc>
          <w:tcPr>
            <w:tcW w:w="4508" w:type="dxa"/>
          </w:tcPr>
          <w:p w14:paraId="65FA5183" w14:textId="77777777" w:rsidR="00FB68C3" w:rsidRPr="00A91C64" w:rsidRDefault="00FB68C3" w:rsidP="00FB68C3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A91C6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Handtekening directeur</w:t>
            </w:r>
          </w:p>
        </w:tc>
        <w:tc>
          <w:tcPr>
            <w:tcW w:w="4508" w:type="dxa"/>
          </w:tcPr>
          <w:p w14:paraId="4F15F923" w14:textId="77777777" w:rsidR="00FB68C3" w:rsidRPr="00A91C64" w:rsidRDefault="00FB68C3" w:rsidP="00FB68C3">
            <w:pPr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A91C64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Plaats en datum</w:t>
            </w:r>
          </w:p>
          <w:p w14:paraId="190398CC" w14:textId="77777777" w:rsidR="00FB68C3" w:rsidRPr="00A91C64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A097EDC" w14:textId="77777777" w:rsidR="00FB68C3" w:rsidRPr="00A91C64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  <w:r w:rsidRPr="00A91C64">
              <w:rPr>
                <w:rFonts w:ascii="Calibri Light" w:hAnsi="Calibri Light" w:cs="Calibri Light"/>
                <w:sz w:val="22"/>
                <w:szCs w:val="22"/>
              </w:rPr>
              <w:t>Oostelbeers,</w:t>
            </w:r>
          </w:p>
          <w:sdt>
            <w:sdtPr>
              <w:rPr>
                <w:rFonts w:ascii="Calibri Light" w:hAnsi="Calibri Light" w:cs="Calibri Light"/>
                <w:sz w:val="22"/>
                <w:szCs w:val="22"/>
              </w:rPr>
              <w:id w:val="1734728337"/>
              <w:placeholder>
                <w:docPart w:val="DF739A0A7CB34CCC948AD40A6585E5E1"/>
              </w:placeholder>
              <w:showingPlcHdr/>
              <w:date>
                <w:dateFormat w:val="d-M-yyyy"/>
                <w:lid w:val="nl-NL"/>
                <w:storeMappedDataAs w:val="dateTime"/>
                <w:calendar w:val="gregorian"/>
              </w:date>
            </w:sdtPr>
            <w:sdtEndPr/>
            <w:sdtContent>
              <w:p w14:paraId="195492F8" w14:textId="77777777" w:rsidR="00FB68C3" w:rsidRPr="00A91C64" w:rsidRDefault="00FB68C3" w:rsidP="00FB68C3">
                <w:pPr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A91C64">
                  <w:rPr>
                    <w:rStyle w:val="Tekstvantijdelijkeaanduiding"/>
                    <w:rFonts w:ascii="Calibri Light" w:hAnsi="Calibri Light" w:cs="Calibri Light"/>
                    <w:sz w:val="22"/>
                    <w:szCs w:val="22"/>
                  </w:rPr>
                  <w:t>Klik of tik om een datum in te voeren.</w:t>
                </w:r>
              </w:p>
            </w:sdtContent>
          </w:sdt>
          <w:p w14:paraId="5C96EDCA" w14:textId="77777777" w:rsidR="00FB68C3" w:rsidRPr="00A91C64" w:rsidRDefault="00FB68C3" w:rsidP="00FB68C3">
            <w:pPr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4C8EA90E" w14:textId="1DE92528" w:rsidR="00F13350" w:rsidRPr="0064745C" w:rsidRDefault="00F13350">
      <w:pPr>
        <w:rPr>
          <w:rFonts w:ascii="Calibri Light" w:hAnsi="Calibri Light" w:cs="Calibri Light"/>
          <w:sz w:val="22"/>
          <w:szCs w:val="22"/>
        </w:rPr>
      </w:pPr>
    </w:p>
    <w:p w14:paraId="140E9B3A" w14:textId="0C1DDBBD" w:rsidR="00827486" w:rsidRDefault="00827486">
      <w:pPr>
        <w:rPr>
          <w:rFonts w:eastAsia="Calibri" w:cs="Calibri"/>
          <w:sz w:val="18"/>
          <w:szCs w:val="18"/>
        </w:rPr>
      </w:pPr>
      <w:r>
        <w:rPr>
          <w:szCs w:val="18"/>
        </w:rPr>
        <w:br w:type="page"/>
      </w:r>
    </w:p>
    <w:p w14:paraId="0CA006E6" w14:textId="6E7CFE08" w:rsidR="00827486" w:rsidRPr="00A05A93" w:rsidRDefault="00827486" w:rsidP="00827486">
      <w:pPr>
        <w:pStyle w:val="Geenafstand"/>
        <w:rPr>
          <w:rFonts w:ascii="Calibri Light" w:hAnsi="Calibri Light" w:cs="Calibri Light"/>
          <w:b/>
          <w:bCs/>
          <w:sz w:val="22"/>
          <w:szCs w:val="22"/>
        </w:rPr>
      </w:pPr>
      <w:r w:rsidRPr="00A05A93">
        <w:rPr>
          <w:rFonts w:ascii="Calibri Light" w:hAnsi="Calibri Light" w:cs="Calibri Light"/>
          <w:b/>
          <w:bCs/>
          <w:sz w:val="22"/>
          <w:szCs w:val="22"/>
        </w:rPr>
        <w:lastRenderedPageBreak/>
        <w:t>Richtlijnen verlof wegens gewichtige omstandigheden</w:t>
      </w:r>
    </w:p>
    <w:p w14:paraId="5EDD29F2" w14:textId="77777777" w:rsidR="00AA3AF4" w:rsidRPr="00AA3AF4" w:rsidRDefault="00827486" w:rsidP="00AA3AF4">
      <w:pPr>
        <w:pStyle w:val="Geenafstand"/>
        <w:numPr>
          <w:ilvl w:val="0"/>
          <w:numId w:val="23"/>
        </w:numPr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Gewichtige omstandigheden 10 schooldagen per schooljaar of minde</w:t>
      </w:r>
      <w:r w:rsidR="00AA3AF4" w:rsidRPr="00AA3AF4">
        <w:rPr>
          <w:rFonts w:ascii="Calibri Light" w:hAnsi="Calibri Light" w:cs="Calibri Light"/>
          <w:sz w:val="22"/>
          <w:szCs w:val="22"/>
        </w:rPr>
        <w:t>r</w:t>
      </w:r>
    </w:p>
    <w:p w14:paraId="4A66453D" w14:textId="413DC5E1" w:rsidR="00827486" w:rsidRPr="00AA3AF4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Een verzoek om extra verlof in geval van gewichtige omstandigheden op grond van het gestelde artikel 14, lid 1 van de</w:t>
      </w:r>
      <w:r w:rsidR="00AA3AF4" w:rsidRPr="00AA3AF4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Leerplichtwet 1969 voor 10 schooldagen per schooljaar of minder dient vooraf of binnen twee dagen na ontstaan van de</w:t>
      </w:r>
      <w:r w:rsidR="00AA3AF4" w:rsidRPr="00AA3AF4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verhindering aan de directeur van de school te worden voorgelegd.</w:t>
      </w:r>
    </w:p>
    <w:p w14:paraId="507B0016" w14:textId="77777777" w:rsidR="00827486" w:rsidRPr="00AA3AF4" w:rsidRDefault="00827486" w:rsidP="00AA3AF4">
      <w:pPr>
        <w:pStyle w:val="Geenafstand"/>
        <w:ind w:firstLine="720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2. Gewichtige omstandigheden meer dan 10 schooldagen per schooljaar</w:t>
      </w:r>
    </w:p>
    <w:p w14:paraId="10CD2345" w14:textId="1AFB9A0F" w:rsidR="00827486" w:rsidRPr="00AA3AF4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Een verzoek om extra verlof in geval van gewichtige omstandigheden op grond van artikel 14, lid 3 van de Leerplichtwet</w:t>
      </w:r>
      <w:r w:rsidR="00AA3AF4" w:rsidRPr="00AA3AF4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1969 voor meer dan 10 schooldagen per schooljaar dient, indien mogelijk, minimaal 8 weken van tevoren via de directeur van de school, bij de leerplichtambtenaar van de school te worden voorgelegd.</w:t>
      </w:r>
    </w:p>
    <w:p w14:paraId="28CED5A0" w14:textId="77777777" w:rsidR="00827486" w:rsidRPr="00A05A93" w:rsidRDefault="00827486" w:rsidP="00827486">
      <w:pPr>
        <w:pStyle w:val="Geenafstand"/>
        <w:rPr>
          <w:rFonts w:ascii="Calibri Light" w:hAnsi="Calibri Light" w:cs="Calibri Light"/>
          <w:b/>
          <w:bCs/>
          <w:sz w:val="22"/>
          <w:szCs w:val="22"/>
        </w:rPr>
      </w:pPr>
      <w:r w:rsidRPr="00A05A93">
        <w:rPr>
          <w:rFonts w:ascii="Calibri Light" w:hAnsi="Calibri Light" w:cs="Calibri Light"/>
          <w:b/>
          <w:bCs/>
          <w:sz w:val="22"/>
          <w:szCs w:val="22"/>
        </w:rPr>
        <w:t>Richtlijnen voor gewichtige omstandigheden:</w:t>
      </w:r>
    </w:p>
    <w:p w14:paraId="4DD5686F" w14:textId="0B9C0D4B" w:rsidR="00827486" w:rsidRPr="00AA3AF4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a. Voor het voldoen aan een wettelijke verplichting, voor zover dit niet buiten de lesuren kan geschieden</w:t>
      </w:r>
      <w:r w:rsidR="00AA3AF4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b. Voor verhuizing ten hoogste 1 dag.</w:t>
      </w:r>
      <w:r w:rsidR="00AA3AF4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c. Voor het bijwonen van het huwelijk van bloed- of aanverwanten t/m de 3e graad voor 1 of ten hoogste 2 dagen en in het</w:t>
      </w:r>
      <w:r w:rsidR="00AA3AF4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buitenland maximaal 5 lesdagen.</w:t>
      </w:r>
      <w:r w:rsidR="00AA3AF4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d. Bij ernstige ziekte van ouders of bloed- of aanverwanten t/m de 3e graad zonder kans op herstel, duur in overleg met de</w:t>
      </w:r>
      <w:r w:rsidR="00AA3AF4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directeur of de leerplichtambtenaar (bij meer dan 10 dagen).</w:t>
      </w:r>
      <w:r w:rsidR="00AA3AF4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e. Bij overlijden van bloed- of aanverwanten in de 1e graad voor ten hoogste 4 dagen; van bloed en- of aanverwanten in de 2</w:t>
      </w:r>
      <w:r w:rsidRPr="00AA3AF4">
        <w:rPr>
          <w:rFonts w:ascii="Calibri Light" w:hAnsi="Calibri Light" w:cs="Calibri Light"/>
          <w:sz w:val="22"/>
          <w:szCs w:val="22"/>
          <w:vertAlign w:val="superscript"/>
        </w:rPr>
        <w:t>e</w:t>
      </w:r>
      <w:r w:rsidR="00AA3AF4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graad voor ten hoogste 2 dagen; Van bloed- of aanverwanten in de 3e en 4e graad ten hoogste 1 dag.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f. Bij 25-, 40- en 50-jarige ambtsjubileum en het 12,5-, 25-, 40-, 50-, en 60-jarige huwelijksjubileum van ouders of grootouders maximaal 1 dag.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g. Voor andere naar het oordeel van de directeur belangrijke redenen, maar geen vakantieverlof.</w:t>
      </w:r>
    </w:p>
    <w:p w14:paraId="3B0BC252" w14:textId="3E182EF0" w:rsidR="00827486" w:rsidRPr="00AA3AF4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05A93">
        <w:rPr>
          <w:rFonts w:ascii="Calibri Light" w:hAnsi="Calibri Light" w:cs="Calibri Light"/>
          <w:b/>
          <w:bCs/>
          <w:sz w:val="22"/>
          <w:szCs w:val="22"/>
        </w:rPr>
        <w:t>Extra verlof wordt niet verleend vanwege de volgende redenen: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• goedkope vliegtickets;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• omdat de tickets al gekocht zijn of omdat er geen tickets meer zijn in de vakantieperiode;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• één van de kinderen kan niet achterblijven;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• oriëntatie op emigratie;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• vakantiespreiding in den lande;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• dienstrooster van werknemer.</w:t>
      </w:r>
    </w:p>
    <w:p w14:paraId="247D6EDA" w14:textId="20745D33" w:rsidR="009239FC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Bij een aanvraag voor verlof dient een schriftelijk bewijs te worden overlegd.</w:t>
      </w:r>
    </w:p>
    <w:p w14:paraId="54A49BE9" w14:textId="40CD7139" w:rsidR="00827486" w:rsidRPr="00A05A93" w:rsidRDefault="00827486" w:rsidP="00827486">
      <w:pPr>
        <w:pStyle w:val="Geenafstand"/>
        <w:rPr>
          <w:rFonts w:ascii="Calibri Light" w:hAnsi="Calibri Light" w:cs="Calibri Light"/>
          <w:b/>
          <w:bCs/>
          <w:sz w:val="22"/>
          <w:szCs w:val="22"/>
        </w:rPr>
      </w:pPr>
      <w:r w:rsidRPr="00A05A93">
        <w:rPr>
          <w:rFonts w:ascii="Calibri Light" w:hAnsi="Calibri Light" w:cs="Calibri Light"/>
          <w:b/>
          <w:bCs/>
          <w:sz w:val="22"/>
          <w:szCs w:val="22"/>
        </w:rPr>
        <w:t>Waarschuwing</w:t>
      </w:r>
    </w:p>
    <w:p w14:paraId="3CBB652E" w14:textId="3CFE8C1C" w:rsidR="00827486" w:rsidRPr="00AA3AF4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De directeur is verplicht de leerplichtambtenaar mededeling te doen van ongeoorloofd verzuim. Tegen ouders die hun</w:t>
      </w:r>
      <w:r w:rsidR="00AA3AF4" w:rsidRPr="00AA3AF4">
        <w:rPr>
          <w:rFonts w:ascii="Calibri Light" w:hAnsi="Calibri Light" w:cs="Calibri Light"/>
          <w:sz w:val="22"/>
          <w:szCs w:val="22"/>
        </w:rPr>
        <w:t xml:space="preserve">  </w:t>
      </w:r>
      <w:r w:rsidRPr="00AA3AF4">
        <w:rPr>
          <w:rFonts w:ascii="Calibri Light" w:hAnsi="Calibri Light" w:cs="Calibri Light"/>
          <w:sz w:val="22"/>
          <w:szCs w:val="22"/>
        </w:rPr>
        <w:t>kind(eren) zonder toestemming van school houden, kan proces-verbaal worden opgemaakt.</w:t>
      </w:r>
    </w:p>
    <w:p w14:paraId="14837123" w14:textId="7F882C87" w:rsidR="00827486" w:rsidRPr="00AA3AF4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Bezwaarschriftprocedure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Indien u zich niet met deze beslissing kunt verenigen, kunt u hiertegen op grond van de Algemene Wet Bestuursrecht binnen 6</w:t>
      </w:r>
      <w:r w:rsidR="009239FC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 xml:space="preserve">weken na de dagtekening van deze beschikking gemotiveerd een </w:t>
      </w:r>
      <w:r w:rsidRPr="00AA3AF4">
        <w:rPr>
          <w:rFonts w:ascii="Calibri Light" w:hAnsi="Calibri Light" w:cs="Calibri Light"/>
          <w:sz w:val="22"/>
          <w:szCs w:val="22"/>
        </w:rPr>
        <w:lastRenderedPageBreak/>
        <w:t>bezwaarschrift indienen.</w:t>
      </w:r>
      <w:r w:rsidR="009239FC">
        <w:rPr>
          <w:rFonts w:ascii="Calibri Light" w:hAnsi="Calibri Light" w:cs="Calibri Light"/>
          <w:sz w:val="22"/>
          <w:szCs w:val="22"/>
        </w:rPr>
        <w:br/>
      </w:r>
      <w:r w:rsidRPr="00AA3AF4">
        <w:rPr>
          <w:rFonts w:ascii="Calibri Light" w:hAnsi="Calibri Light" w:cs="Calibri Light"/>
          <w:sz w:val="22"/>
          <w:szCs w:val="22"/>
        </w:rPr>
        <w:t>Bij een verzoek t/m 10 dagen beslist de directeur van de school. Bent u het niet eens met de afwijzing dan kan men een</w:t>
      </w:r>
      <w:r w:rsidR="009239FC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gemotiveerd bezwaarschrift indienen bij de directeur van de school, deze hoort de aanvrager eventueel bijgestaan door</w:t>
      </w:r>
      <w:r w:rsidR="009239FC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derden. Binnen 6 weken beslist de directeur.</w:t>
      </w:r>
    </w:p>
    <w:p w14:paraId="6923BA39" w14:textId="25C8301E" w:rsidR="00827486" w:rsidRPr="00AA3AF4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>Bij een verzoek van meer dan 10 dagen beslist de leerplichtambtenaar. Bent u het niet eens met de afwijzing dan kan men een gemotiveerd bezwaarschrift indienen bij de leerplichtambtenaar, deze hoort de aanvrager, eventueel bijgestaan door derden, binnen 6 weken beslist de</w:t>
      </w:r>
      <w:r w:rsidR="009239FC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leerplichtambtenaar. Het indienen van een bezwaarschrift heeft geen schorsende</w:t>
      </w:r>
      <w:r w:rsidR="009239FC">
        <w:rPr>
          <w:rFonts w:ascii="Calibri Light" w:hAnsi="Calibri Light" w:cs="Calibri Light"/>
          <w:sz w:val="22"/>
          <w:szCs w:val="22"/>
        </w:rPr>
        <w:t xml:space="preserve"> </w:t>
      </w:r>
      <w:r w:rsidRPr="00AA3AF4">
        <w:rPr>
          <w:rFonts w:ascii="Calibri Light" w:hAnsi="Calibri Light" w:cs="Calibri Light"/>
          <w:sz w:val="22"/>
          <w:szCs w:val="22"/>
        </w:rPr>
        <w:t>werking.</w:t>
      </w:r>
    </w:p>
    <w:p w14:paraId="1AB88E25" w14:textId="77777777" w:rsidR="00827486" w:rsidRPr="00AA3AF4" w:rsidRDefault="00827486" w:rsidP="00827486">
      <w:pPr>
        <w:pStyle w:val="Geenafstand"/>
        <w:rPr>
          <w:rFonts w:ascii="Calibri Light" w:hAnsi="Calibri Light" w:cs="Calibri Light"/>
          <w:sz w:val="22"/>
          <w:szCs w:val="22"/>
        </w:rPr>
      </w:pPr>
      <w:r w:rsidRPr="00AA3AF4">
        <w:rPr>
          <w:rFonts w:ascii="Calibri Light" w:hAnsi="Calibri Light" w:cs="Calibri Light"/>
          <w:sz w:val="22"/>
          <w:szCs w:val="22"/>
        </w:rPr>
        <w:t xml:space="preserve">Bij een afwijzing op uw bezwaarschrift kunt u binnen 6 weken een beroepsprocedure aangaan bij de president van de Arrondissementsrechtbank  te ’s-Hertogenbosch (artikel 8:1, eerste lid Algemene Wet Bestuursrecht). Naast een gemotiveerd beroepschrift moet de bestreden beschikking worden toegezonden. Bij acute spoed is het mogelijk om –naast het indienen van een bezwaarschrift – bij de kantonrechter een voorlopige voorziening aan te vragen. </w:t>
      </w:r>
    </w:p>
    <w:p w14:paraId="708395F5" w14:textId="77777777" w:rsidR="00CE6104" w:rsidRPr="00AA3AF4" w:rsidRDefault="00CE6104" w:rsidP="00532B23">
      <w:pPr>
        <w:pStyle w:val="Geenafstand"/>
        <w:rPr>
          <w:rFonts w:ascii="Calibri Light" w:hAnsi="Calibri Light" w:cs="Calibri Light"/>
          <w:sz w:val="22"/>
          <w:szCs w:val="22"/>
        </w:rPr>
      </w:pPr>
    </w:p>
    <w:sectPr w:rsidR="00CE6104" w:rsidRPr="00AA3AF4" w:rsidSect="00AA4F2B">
      <w:head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31DC2D" w14:textId="77777777" w:rsidR="0014277C" w:rsidRDefault="0014277C" w:rsidP="00650259">
      <w:pPr>
        <w:spacing w:after="0" w:line="240" w:lineRule="auto"/>
      </w:pPr>
      <w:r>
        <w:separator/>
      </w:r>
    </w:p>
  </w:endnote>
  <w:endnote w:type="continuationSeparator" w:id="0">
    <w:p w14:paraId="0FA5CF92" w14:textId="77777777" w:rsidR="0014277C" w:rsidRDefault="0014277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4EBFFC-FB55-4444-B374-FF8342AEA807}"/>
    <w:embedBold r:id="rId2" w:fontKey="{84681BB6-24E0-4EA9-9F22-4501C38C61FA}"/>
    <w:embedItalic r:id="rId3" w:fontKey="{FC614511-168E-44BB-BFB1-ED56E8BBEA4E}"/>
    <w:embedBoldItalic r:id="rId4" w:fontKey="{736DD250-E8DE-413E-8992-71F8F72500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873D43B-6F90-4C8C-AB63-F21C5039D36C}"/>
    <w:embedBold r:id="rId6" w:fontKey="{C2218A89-8C4A-4176-B5D1-2048AE170C5D}"/>
    <w:embedItalic r:id="rId7" w:fontKey="{3C84276B-3A3E-4ED9-A3E9-B7C6B18D52B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99F71CC-503D-4DBC-981D-37977E1347B3}"/>
  </w:font>
  <w:font w:name="BertDB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26B312A-4A04-4D6E-9214-50F6A53B40D1}"/>
    <w:embedBold r:id="rId10" w:fontKey="{8DB0B7A3-CB64-475B-A5FA-43F8CA6A0980}"/>
    <w:embedItalic r:id="rId11" w:fontKey="{B5A4FEE1-03AE-464F-97C6-EC2413C50058}"/>
    <w:embedBoldItalic r:id="rId12" w:fontKey="{09381A62-4B68-49AE-ADE6-29C97EE900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F7453" w14:textId="77777777" w:rsidR="0014277C" w:rsidRDefault="0014277C" w:rsidP="00650259">
      <w:pPr>
        <w:spacing w:after="0" w:line="240" w:lineRule="auto"/>
      </w:pPr>
      <w:r>
        <w:separator/>
      </w:r>
    </w:p>
  </w:footnote>
  <w:footnote w:type="continuationSeparator" w:id="0">
    <w:p w14:paraId="41502612" w14:textId="77777777" w:rsidR="0014277C" w:rsidRDefault="0014277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D8748" w14:textId="46FFF76E" w:rsidR="00650259" w:rsidRPr="004E3A63" w:rsidRDefault="00650259" w:rsidP="0090596C">
    <w:pPr>
      <w:pStyle w:val="Geenafstand"/>
      <w:spacing w:after="0"/>
      <w:rPr>
        <w:rFonts w:ascii="Calibri Light" w:hAnsi="Calibri Light" w:cs="Calibri Light"/>
        <w:b/>
        <w:bCs/>
        <w:color w:val="02878E"/>
        <w:sz w:val="44"/>
        <w:szCs w:val="5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0955C8C"/>
    <w:multiLevelType w:val="hybridMultilevel"/>
    <w:tmpl w:val="00F2B314"/>
    <w:lvl w:ilvl="0" w:tplc="0413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2163777">
    <w:abstractNumId w:val="11"/>
  </w:num>
  <w:num w:numId="2" w16cid:durableId="1869828325">
    <w:abstractNumId w:val="7"/>
  </w:num>
  <w:num w:numId="3" w16cid:durableId="639264040">
    <w:abstractNumId w:val="15"/>
  </w:num>
  <w:num w:numId="4" w16cid:durableId="1567298638">
    <w:abstractNumId w:val="12"/>
  </w:num>
  <w:num w:numId="5" w16cid:durableId="1827164540">
    <w:abstractNumId w:val="13"/>
  </w:num>
  <w:num w:numId="6" w16cid:durableId="62413997">
    <w:abstractNumId w:val="19"/>
  </w:num>
  <w:num w:numId="7" w16cid:durableId="827018228">
    <w:abstractNumId w:val="6"/>
  </w:num>
  <w:num w:numId="8" w16cid:durableId="535854599">
    <w:abstractNumId w:val="10"/>
  </w:num>
  <w:num w:numId="9" w16cid:durableId="787092797">
    <w:abstractNumId w:val="17"/>
  </w:num>
  <w:num w:numId="10" w16cid:durableId="711275120">
    <w:abstractNumId w:val="1"/>
  </w:num>
  <w:num w:numId="11" w16cid:durableId="380596336">
    <w:abstractNumId w:val="5"/>
  </w:num>
  <w:num w:numId="12" w16cid:durableId="1057124453">
    <w:abstractNumId w:val="0"/>
  </w:num>
  <w:num w:numId="13" w16cid:durableId="313799294">
    <w:abstractNumId w:val="2"/>
  </w:num>
  <w:num w:numId="14" w16cid:durableId="1402173370">
    <w:abstractNumId w:val="9"/>
  </w:num>
  <w:num w:numId="15" w16cid:durableId="1895463007">
    <w:abstractNumId w:val="8"/>
  </w:num>
  <w:num w:numId="16" w16cid:durableId="1762021341">
    <w:abstractNumId w:val="16"/>
  </w:num>
  <w:num w:numId="17" w16cid:durableId="529879505">
    <w:abstractNumId w:val="3"/>
  </w:num>
  <w:num w:numId="18" w16cid:durableId="2090613627">
    <w:abstractNumId w:val="22"/>
  </w:num>
  <w:num w:numId="19" w16cid:durableId="1961691882">
    <w:abstractNumId w:val="18"/>
  </w:num>
  <w:num w:numId="20" w16cid:durableId="2043092213">
    <w:abstractNumId w:val="14"/>
  </w:num>
  <w:num w:numId="21" w16cid:durableId="1681925241">
    <w:abstractNumId w:val="21"/>
  </w:num>
  <w:num w:numId="22" w16cid:durableId="1838111778">
    <w:abstractNumId w:val="4"/>
  </w:num>
  <w:num w:numId="23" w16cid:durableId="1034043716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W2FFNsRGBuvvuKQBUiwXkKkN7HrcKjO29gp90pypj6jIpez4Vr/qmGnIXUTsMoG8KYeotaZMibBiNK0iyx8lGA==" w:salt="OSti/6ShJ17ZiSTBmVC99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77C"/>
    <w:rsid w:val="000456E1"/>
    <w:rsid w:val="00052382"/>
    <w:rsid w:val="0006568A"/>
    <w:rsid w:val="00076F0F"/>
    <w:rsid w:val="00084253"/>
    <w:rsid w:val="000D1F49"/>
    <w:rsid w:val="0014277C"/>
    <w:rsid w:val="00154325"/>
    <w:rsid w:val="001727CA"/>
    <w:rsid w:val="001F121C"/>
    <w:rsid w:val="00284ED6"/>
    <w:rsid w:val="002928D0"/>
    <w:rsid w:val="002A3FE4"/>
    <w:rsid w:val="002A4BB4"/>
    <w:rsid w:val="002C56E6"/>
    <w:rsid w:val="00330258"/>
    <w:rsid w:val="00335568"/>
    <w:rsid w:val="00361E11"/>
    <w:rsid w:val="003B4744"/>
    <w:rsid w:val="003F0847"/>
    <w:rsid w:val="0040090B"/>
    <w:rsid w:val="004041DA"/>
    <w:rsid w:val="004047E9"/>
    <w:rsid w:val="004263DF"/>
    <w:rsid w:val="004346EA"/>
    <w:rsid w:val="00443A06"/>
    <w:rsid w:val="0046302A"/>
    <w:rsid w:val="00487D2D"/>
    <w:rsid w:val="004D5D62"/>
    <w:rsid w:val="004E3A63"/>
    <w:rsid w:val="005112D0"/>
    <w:rsid w:val="00532B23"/>
    <w:rsid w:val="00554FF6"/>
    <w:rsid w:val="00577E06"/>
    <w:rsid w:val="00590C78"/>
    <w:rsid w:val="005A0F17"/>
    <w:rsid w:val="005A3BF7"/>
    <w:rsid w:val="005F2035"/>
    <w:rsid w:val="005F7990"/>
    <w:rsid w:val="00633F92"/>
    <w:rsid w:val="00635676"/>
    <w:rsid w:val="0063739C"/>
    <w:rsid w:val="0064745C"/>
    <w:rsid w:val="00650259"/>
    <w:rsid w:val="00770F25"/>
    <w:rsid w:val="007A35A8"/>
    <w:rsid w:val="007A75F4"/>
    <w:rsid w:val="007B0A85"/>
    <w:rsid w:val="007C6A52"/>
    <w:rsid w:val="007F7B5D"/>
    <w:rsid w:val="0082043E"/>
    <w:rsid w:val="00827486"/>
    <w:rsid w:val="00836129"/>
    <w:rsid w:val="008D32AA"/>
    <w:rsid w:val="008E203A"/>
    <w:rsid w:val="0090596C"/>
    <w:rsid w:val="0091229C"/>
    <w:rsid w:val="009239FC"/>
    <w:rsid w:val="00940E73"/>
    <w:rsid w:val="0098597D"/>
    <w:rsid w:val="009C2CEC"/>
    <w:rsid w:val="009D0B2B"/>
    <w:rsid w:val="009F619A"/>
    <w:rsid w:val="009F6DDE"/>
    <w:rsid w:val="00A05A93"/>
    <w:rsid w:val="00A14565"/>
    <w:rsid w:val="00A370A8"/>
    <w:rsid w:val="00A52DD1"/>
    <w:rsid w:val="00A91C64"/>
    <w:rsid w:val="00AA3AF4"/>
    <w:rsid w:val="00AA4F2B"/>
    <w:rsid w:val="00AE52CD"/>
    <w:rsid w:val="00BD4753"/>
    <w:rsid w:val="00BD5CB1"/>
    <w:rsid w:val="00BE62EE"/>
    <w:rsid w:val="00C003BA"/>
    <w:rsid w:val="00C46878"/>
    <w:rsid w:val="00C86A94"/>
    <w:rsid w:val="00CA3135"/>
    <w:rsid w:val="00CA3321"/>
    <w:rsid w:val="00CB4A51"/>
    <w:rsid w:val="00CD4532"/>
    <w:rsid w:val="00CD47B0"/>
    <w:rsid w:val="00CD70CE"/>
    <w:rsid w:val="00CE6104"/>
    <w:rsid w:val="00CE7918"/>
    <w:rsid w:val="00D16163"/>
    <w:rsid w:val="00D43E38"/>
    <w:rsid w:val="00D54B3D"/>
    <w:rsid w:val="00DB3FAD"/>
    <w:rsid w:val="00DD7099"/>
    <w:rsid w:val="00DD7E74"/>
    <w:rsid w:val="00DF5D9F"/>
    <w:rsid w:val="00E139C4"/>
    <w:rsid w:val="00E61C09"/>
    <w:rsid w:val="00E677FE"/>
    <w:rsid w:val="00E8179A"/>
    <w:rsid w:val="00E97EE1"/>
    <w:rsid w:val="00EB3B58"/>
    <w:rsid w:val="00EC7359"/>
    <w:rsid w:val="00EE3054"/>
    <w:rsid w:val="00F00606"/>
    <w:rsid w:val="00F01256"/>
    <w:rsid w:val="00F13350"/>
    <w:rsid w:val="00F52451"/>
    <w:rsid w:val="00FB68C3"/>
    <w:rsid w:val="00FC1077"/>
    <w:rsid w:val="00FC1835"/>
    <w:rsid w:val="00FC738A"/>
    <w:rsid w:val="00FC7475"/>
    <w:rsid w:val="00FE78A0"/>
    <w:rsid w:val="3B1538DF"/>
    <w:rsid w:val="766F529C"/>
    <w:rsid w:val="7A1BF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8915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paragraph" w:customStyle="1" w:styleId="Voorgedrukt">
    <w:name w:val="Voorgedrukt"/>
    <w:basedOn w:val="Standaard"/>
    <w:uiPriority w:val="99"/>
    <w:rsid w:val="004263DF"/>
    <w:pPr>
      <w:framePr w:hSpace="142" w:wrap="around" w:vAnchor="page" w:hAnchor="page" w:x="1810" w:y="5104"/>
      <w:spacing w:after="0" w:line="264" w:lineRule="auto"/>
      <w:jc w:val="both"/>
    </w:pPr>
    <w:rPr>
      <w:rFonts w:ascii="BertDB" w:eastAsia="Calibri" w:hAnsi="BertDB" w:cs="Times New Roman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onHuijbers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DEC59E-17EB-4C67-8645-8175DCF45C21}"/>
      </w:docPartPr>
      <w:docPartBody>
        <w:p w:rsidR="007A75F4" w:rsidRDefault="007A75F4">
          <w:r w:rsidRPr="00F017B9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0225C6A27A34B7EAC683ABF9C5AE6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DC9760-4889-4BC5-B205-82277518AEB6}"/>
      </w:docPartPr>
      <w:docPartBody>
        <w:p w:rsidR="007A75F4" w:rsidRDefault="007A75F4" w:rsidP="007A75F4">
          <w:pPr>
            <w:pStyle w:val="40225C6A27A34B7EAC683ABF9C5AE6B12"/>
          </w:pPr>
          <w:r w:rsidRPr="007F7B5D">
            <w:rPr>
              <w:rStyle w:val="VoettekstChar"/>
              <w:lang w:bidi="nl-NL"/>
            </w:rPr>
            <w:t xml:space="preserve">Dubbelklik in de voettekst om de naam van de </w:t>
          </w:r>
          <w:r>
            <w:rPr>
              <w:rStyle w:val="VoettekstChar"/>
              <w:lang w:bidi="nl-NL"/>
            </w:rPr>
            <w:br/>
          </w:r>
          <w:r w:rsidRPr="007F7B5D">
            <w:rPr>
              <w:rStyle w:val="VoettekstChar"/>
              <w:lang w:bidi="nl-NL"/>
            </w:rPr>
            <w:t>school in te vullen en het logo bij te werken</w:t>
          </w:r>
        </w:p>
      </w:docPartBody>
    </w:docPart>
    <w:docPart>
      <w:docPartPr>
        <w:name w:val="DefaultPlaceholder_-18540134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2E7D08-A4AB-4DF4-B0FC-40400CBDF027}"/>
      </w:docPartPr>
      <w:docPartBody>
        <w:p w:rsidR="007A75F4" w:rsidRDefault="007A75F4">
          <w:r w:rsidRPr="00F017B9">
            <w:rPr>
              <w:rStyle w:val="Tekstvantijdelijkeaanduiding"/>
            </w:rPr>
            <w:t>Kies een item.</w:t>
          </w:r>
        </w:p>
      </w:docPartBody>
    </w:docPart>
    <w:docPart>
      <w:docPartPr>
        <w:name w:val="010DE9C605DB4979B5C64FFED1D851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B01177-303C-42B7-96C1-EAD6E91291C0}"/>
      </w:docPartPr>
      <w:docPartBody>
        <w:p w:rsidR="007A75F4" w:rsidRDefault="007A75F4" w:rsidP="007A75F4">
          <w:pPr>
            <w:pStyle w:val="010DE9C605DB4979B5C64FFED1D85185"/>
          </w:pPr>
          <w:r w:rsidRPr="007F7B5D">
            <w:rPr>
              <w:rStyle w:val="VoettekstChar"/>
              <w:lang w:bidi="nl-NL"/>
            </w:rPr>
            <w:t xml:space="preserve">Dubbelklik in de voettekst om de naam van de </w:t>
          </w:r>
          <w:r>
            <w:rPr>
              <w:rStyle w:val="VoettekstChar"/>
              <w:lang w:bidi="nl-NL"/>
            </w:rPr>
            <w:br/>
          </w:r>
          <w:r w:rsidRPr="007F7B5D">
            <w:rPr>
              <w:rStyle w:val="VoettekstChar"/>
              <w:lang w:bidi="nl-NL"/>
            </w:rPr>
            <w:t>school in te vullen en het logo bij te werken</w:t>
          </w:r>
        </w:p>
      </w:docPartBody>
    </w:docPart>
    <w:docPart>
      <w:docPartPr>
        <w:name w:val="DF739A0A7CB34CCC948AD40A6585E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110CA9-A327-44CF-97E1-6EFEBAEAEA27}"/>
      </w:docPartPr>
      <w:docPartBody>
        <w:p w:rsidR="007A75F4" w:rsidRDefault="007A75F4" w:rsidP="007A75F4">
          <w:pPr>
            <w:pStyle w:val="DF739A0A7CB34CCC948AD40A6585E5E1"/>
          </w:pPr>
          <w:r w:rsidRPr="00F017B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A2B0CA031DA84D8296A5965CA65B54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28C1FF-7E94-49E6-AC7A-312E9D857872}"/>
      </w:docPartPr>
      <w:docPartBody>
        <w:p w:rsidR="007A75F4" w:rsidRDefault="007A75F4" w:rsidP="007A75F4">
          <w:pPr>
            <w:pStyle w:val="A2B0CA031DA84D8296A5965CA65B5452"/>
          </w:pPr>
          <w:r w:rsidRPr="00F017B9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FB786CC9EADF4C19BE0761E63476B8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F0B1A76-6D10-4459-B931-5E6E8CA4CCC7}"/>
      </w:docPartPr>
      <w:docPartBody>
        <w:p w:rsidR="007A75F4" w:rsidRDefault="007A75F4" w:rsidP="007A75F4">
          <w:pPr>
            <w:pStyle w:val="FB786CC9EADF4C19BE0761E63476B8DE"/>
          </w:pPr>
          <w:r w:rsidRPr="00F017B9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tDB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5F4"/>
    <w:rsid w:val="007A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A75F4"/>
    <w:rPr>
      <w:color w:val="808080"/>
    </w:rPr>
  </w:style>
  <w:style w:type="paragraph" w:styleId="Voettekst">
    <w:name w:val="footer"/>
    <w:basedOn w:val="Standaard"/>
    <w:link w:val="VoettekstChar"/>
    <w:uiPriority w:val="99"/>
    <w:rsid w:val="007A75F4"/>
    <w:pPr>
      <w:tabs>
        <w:tab w:val="center" w:pos="4680"/>
        <w:tab w:val="right" w:pos="9810"/>
      </w:tabs>
      <w:spacing w:after="0" w:line="240" w:lineRule="auto"/>
    </w:pPr>
    <w:rPr>
      <w:rFonts w:eastAsiaTheme="minorHAnsi"/>
      <w:kern w:val="0"/>
      <w:sz w:val="18"/>
      <w:lang w:eastAsia="en-US"/>
      <w14:ligatures w14:val="none"/>
    </w:rPr>
  </w:style>
  <w:style w:type="character" w:customStyle="1" w:styleId="VoettekstChar">
    <w:name w:val="Voettekst Char"/>
    <w:basedOn w:val="Standaardalinea-lettertype"/>
    <w:link w:val="Voettekst"/>
    <w:uiPriority w:val="99"/>
    <w:rsid w:val="007A75F4"/>
    <w:rPr>
      <w:rFonts w:eastAsiaTheme="minorHAnsi"/>
      <w:kern w:val="0"/>
      <w:sz w:val="18"/>
      <w:lang w:eastAsia="en-US"/>
      <w14:ligatures w14:val="none"/>
    </w:rPr>
  </w:style>
  <w:style w:type="paragraph" w:customStyle="1" w:styleId="40225C6A27A34B7EAC683ABF9C5AE6B12">
    <w:name w:val="40225C6A27A34B7EAC683ABF9C5AE6B12"/>
    <w:rsid w:val="007A75F4"/>
    <w:pPr>
      <w:spacing w:after="200" w:line="271" w:lineRule="auto"/>
    </w:pPr>
    <w:rPr>
      <w:rFonts w:eastAsiaTheme="minorHAnsi"/>
      <w:kern w:val="0"/>
      <w:sz w:val="28"/>
      <w:szCs w:val="28"/>
      <w:lang w:eastAsia="en-US"/>
      <w14:ligatures w14:val="none"/>
    </w:rPr>
  </w:style>
  <w:style w:type="paragraph" w:customStyle="1" w:styleId="010DE9C605DB4979B5C64FFED1D85185">
    <w:name w:val="010DE9C605DB4979B5C64FFED1D85185"/>
    <w:rsid w:val="007A75F4"/>
  </w:style>
  <w:style w:type="paragraph" w:customStyle="1" w:styleId="DF739A0A7CB34CCC948AD40A6585E5E1">
    <w:name w:val="DF739A0A7CB34CCC948AD40A6585E5E1"/>
    <w:rsid w:val="007A75F4"/>
  </w:style>
  <w:style w:type="paragraph" w:customStyle="1" w:styleId="A2B0CA031DA84D8296A5965CA65B5452">
    <w:name w:val="A2B0CA031DA84D8296A5965CA65B5452"/>
    <w:rsid w:val="007A75F4"/>
  </w:style>
  <w:style w:type="paragraph" w:customStyle="1" w:styleId="FB786CC9EADF4C19BE0761E63476B8DE">
    <w:name w:val="FB786CC9EADF4C19BE0761E63476B8DE"/>
    <w:rsid w:val="007A7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0B22644D401343BB12C243D101D53D" ma:contentTypeVersion="14" ma:contentTypeDescription="Een nieuw document maken." ma:contentTypeScope="" ma:versionID="0f07627e6a4dc1d330921c4990dc734f">
  <xsd:schema xmlns:xsd="http://www.w3.org/2001/XMLSchema" xmlns:xs="http://www.w3.org/2001/XMLSchema" xmlns:p="http://schemas.microsoft.com/office/2006/metadata/properties" xmlns:ns2="689ad57a-246f-44c0-b4d3-04d275416e1d" xmlns:ns3="35c8672a-8f13-4545-afc4-4f69aa37ba65" targetNamespace="http://schemas.microsoft.com/office/2006/metadata/properties" ma:root="true" ma:fieldsID="6062022442f4eae179046a08a979224d" ns2:_="" ns3:_="">
    <xsd:import namespace="689ad57a-246f-44c0-b4d3-04d275416e1d"/>
    <xsd:import namespace="35c8672a-8f13-4545-afc4-4f69aa37b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ad57a-246f-44c0-b4d3-04d275416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8077b26d-cf3c-4a87-9c4d-ddb9a1152d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8672a-8f13-4545-afc4-4f69aa37b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11e8ed1-652f-46eb-a42e-a1ceef68e894}" ma:internalName="TaxCatchAll" ma:showField="CatchAllData" ma:web="35c8672a-8f13-4545-afc4-4f69aa37b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c8672a-8f13-4545-afc4-4f69aa37ba65" xsi:nil="true"/>
    <lcf76f155ced4ddcb4097134ff3c332f xmlns="689ad57a-246f-44c0-b4d3-04d275416e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D80ACE-0730-45C6-BEA5-90A334994C6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1AA1FC-CB69-41C9-A580-6F8FAE043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ad57a-246f-44c0-b4d3-04d275416e1d"/>
    <ds:schemaRef ds:uri="35c8672a-8f13-4545-afc4-4f69aa37b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5F9F6A-0363-46D2-AB53-553ADA69290A}">
  <ds:schemaRefs>
    <ds:schemaRef ds:uri="http://schemas.microsoft.com/office/2006/documentManagement/types"/>
    <ds:schemaRef ds:uri="35c8672a-8f13-4545-afc4-4f69aa37ba65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689ad57a-246f-44c0-b4d3-04d275416e1d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</Template>
  <TotalTime>0</TotalTime>
  <Pages>4</Pages>
  <Words>850</Words>
  <Characters>4680</Characters>
  <Application>Microsoft Office Word</Application>
  <DocSecurity>0</DocSecurity>
  <Lines>39</Lines>
  <Paragraphs>11</Paragraphs>
  <ScaleCrop>false</ScaleCrop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2025-01-14T09:16:00Z</dcterms:created>
  <dcterms:modified xsi:type="dcterms:W3CDTF">2025-01-14T09:24:00Z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0x010100410B22644D401343BB12C243D101D53D</vt:lpwstr>
  </property>
  <property fmtid="{D5CDD505-2E9C-101B-9397-08002B2CF9AE}" pid="3" name="MediaServiceImageTags">
    <vt:lpwstr/>
  </property>
</Properties>
</file>